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AEB" w:rsidRPr="00F73AEB" w:rsidRDefault="006F5C75" w:rsidP="00F73AEB">
      <w:pPr>
        <w:pStyle w:val="Portada-Universidad"/>
      </w:pPr>
      <w:r w:rsidRPr="006F5C75">
        <w:t xml:space="preserve">Universidad </w:t>
      </w:r>
      <w:r>
        <w:t>d</w:t>
      </w:r>
      <w:r w:rsidRPr="006F5C75">
        <w:t>e Extremadura</w:t>
      </w:r>
    </w:p>
    <w:p w:rsidR="0007415E" w:rsidRPr="007474E9" w:rsidRDefault="006F5C75" w:rsidP="006F5C75">
      <w:pPr>
        <w:pStyle w:val="Portada-Facultad"/>
      </w:pPr>
      <w:r>
        <w:t>F</w:t>
      </w:r>
      <w:r w:rsidRPr="007474E9">
        <w:t xml:space="preserve">acultad de </w:t>
      </w:r>
      <w:r>
        <w:t>C</w:t>
      </w:r>
      <w:r w:rsidRPr="007474E9">
        <w:t xml:space="preserve">iencias de la </w:t>
      </w:r>
      <w:r>
        <w:t>D</w:t>
      </w:r>
      <w:r w:rsidRPr="007474E9">
        <w:t xml:space="preserve">ocumentación y la </w:t>
      </w:r>
      <w:r>
        <w:t>C</w:t>
      </w:r>
      <w:r w:rsidRPr="007474E9">
        <w:t xml:space="preserve">omunicación </w:t>
      </w:r>
    </w:p>
    <w:p w:rsidR="0007415E" w:rsidRDefault="0007415E" w:rsidP="0024571F">
      <w:pPr>
        <w:pStyle w:val="Base"/>
      </w:pPr>
    </w:p>
    <w:p w:rsidR="004B3115" w:rsidRPr="007474E9" w:rsidRDefault="004B3115" w:rsidP="0024571F">
      <w:pPr>
        <w:pStyle w:val="Base"/>
      </w:pPr>
    </w:p>
    <w:p w:rsidR="0007415E" w:rsidRPr="007474E9" w:rsidRDefault="004B3115" w:rsidP="0024571F">
      <w:pPr>
        <w:pStyle w:val="Base"/>
        <w:jc w:val="center"/>
      </w:pPr>
      <w:r w:rsidRPr="00EB15D4">
        <w:rPr>
          <w:noProof/>
          <w:lang w:eastAsia="es-ES"/>
        </w:rPr>
        <w:drawing>
          <wp:inline distT="0" distB="0" distL="0" distR="0" wp14:anchorId="61A0C54F" wp14:editId="6FBE4582">
            <wp:extent cx="1203769" cy="1192377"/>
            <wp:effectExtent l="19050" t="0" r="0" b="0"/>
            <wp:docPr id="9" name="Imagen 1" descr="Y:\Escritorio\TFG-TFM\Normativa Unida-TFG-TFM (2015-10-09) - copia\Uex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Escritorio\TFG-TFM\Normativa Unida-TFG-TFM (2015-10-09) - copia\Uex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769" cy="1192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15E" w:rsidRPr="007474E9" w:rsidRDefault="0007415E" w:rsidP="0024571F">
      <w:pPr>
        <w:pStyle w:val="Base"/>
      </w:pPr>
    </w:p>
    <w:p w:rsidR="0007415E" w:rsidRPr="007474E9" w:rsidRDefault="0007415E" w:rsidP="00281ACF">
      <w:pPr>
        <w:pStyle w:val="Portada-Ttulotrabajo"/>
      </w:pPr>
      <w:r w:rsidRPr="007474E9">
        <w:t>[TÍTULO DEL TRABAJO: SUBTÍTULO]</w:t>
      </w:r>
    </w:p>
    <w:p w:rsidR="0007415E" w:rsidRPr="007474E9" w:rsidRDefault="0007415E" w:rsidP="0024571F">
      <w:pPr>
        <w:pStyle w:val="Base"/>
      </w:pPr>
    </w:p>
    <w:p w:rsidR="00D867C4" w:rsidRDefault="0007415E" w:rsidP="00D60C04">
      <w:pPr>
        <w:pStyle w:val="Portada-GradoMster"/>
      </w:pPr>
      <w:r w:rsidRPr="007474E9">
        <w:t>TRABAJO DE FIN</w:t>
      </w:r>
    </w:p>
    <w:p w:rsidR="0007415E" w:rsidRDefault="0007415E" w:rsidP="00D60C04">
      <w:pPr>
        <w:pStyle w:val="Portada-GradoMster"/>
      </w:pPr>
      <w:r w:rsidRPr="007474E9">
        <w:t>DE [GRADO/MÁSTER]</w:t>
      </w:r>
    </w:p>
    <w:p w:rsidR="00D867C4" w:rsidRPr="00D867C4" w:rsidRDefault="00D867C4" w:rsidP="00D867C4">
      <w:pPr>
        <w:pStyle w:val="Base"/>
      </w:pPr>
    </w:p>
    <w:p w:rsidR="00432B17" w:rsidRDefault="0007415E" w:rsidP="00C63DC9">
      <w:pPr>
        <w:pStyle w:val="Portada-Identificacin"/>
      </w:pPr>
      <w:r w:rsidRPr="007474E9">
        <w:t xml:space="preserve">Trabajo presentado por D. [nombre y apellidos </w:t>
      </w:r>
      <w:r w:rsidR="00F608A7">
        <w:t>alumno/a</w:t>
      </w:r>
      <w:r w:rsidRPr="007474E9">
        <w:t xml:space="preserve">] para la obtención del título de [nombre del Grado o Máster], bajo la dirección del profesor D. [nombre y </w:t>
      </w:r>
      <w:r w:rsidR="00F608A7">
        <w:t>a</w:t>
      </w:r>
      <w:r w:rsidRPr="007474E9">
        <w:t xml:space="preserve">pellidos del </w:t>
      </w:r>
      <w:r w:rsidR="00F608A7">
        <w:t>profesor/a</w:t>
      </w:r>
      <w:r w:rsidRPr="007474E9">
        <w:t>]</w:t>
      </w: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F608A7" w:rsidRDefault="00F608A7" w:rsidP="00C63DC9">
      <w:pPr>
        <w:pStyle w:val="Portada-Identificacin"/>
      </w:pPr>
    </w:p>
    <w:p w:rsidR="003A1C0A" w:rsidRDefault="00F608A7" w:rsidP="00F608A7">
      <w:pPr>
        <w:pStyle w:val="Portada-Localidad"/>
      </w:pPr>
      <w:r>
        <w:t>BADAJOZ</w:t>
      </w:r>
    </w:p>
    <w:p w:rsidR="000A0513" w:rsidRDefault="00F03151" w:rsidP="00F03151">
      <w:pPr>
        <w:pStyle w:val="Portada-Ao"/>
        <w:tabs>
          <w:tab w:val="center" w:pos="4110"/>
          <w:tab w:val="right" w:pos="8220"/>
        </w:tabs>
        <w:jc w:val="left"/>
      </w:pPr>
      <w:r>
        <w:tab/>
      </w:r>
      <w:r w:rsidR="003A1C0A" w:rsidRPr="001B2053">
        <w:t>[</w:t>
      </w:r>
      <w:r w:rsidR="00D26756">
        <w:t>AÑO</w:t>
      </w:r>
      <w:r w:rsidR="003A1C0A" w:rsidRPr="001B2053">
        <w:t>]</w:t>
      </w:r>
      <w:r w:rsidR="000A0513">
        <w:br w:type="page"/>
      </w:r>
      <w:r>
        <w:lastRenderedPageBreak/>
        <w:tab/>
      </w:r>
    </w:p>
    <w:p w:rsidR="003A1C0A" w:rsidRPr="001B2053" w:rsidRDefault="003A1C0A" w:rsidP="00FD0512">
      <w:pPr>
        <w:pStyle w:val="Portada-Ao"/>
      </w:pPr>
    </w:p>
    <w:p w:rsidR="0024571F" w:rsidRDefault="0024571F" w:rsidP="0024571F">
      <w:pPr>
        <w:pStyle w:val="Base"/>
      </w:pPr>
    </w:p>
    <w:p w:rsidR="0024571F" w:rsidRDefault="0024571F" w:rsidP="0024571F">
      <w:pPr>
        <w:pStyle w:val="Base"/>
      </w:pPr>
    </w:p>
    <w:p w:rsidR="0024571F" w:rsidRDefault="0024571F" w:rsidP="0024571F">
      <w:pPr>
        <w:pStyle w:val="Base"/>
      </w:pPr>
    </w:p>
    <w:p w:rsidR="0024571F" w:rsidRDefault="0024571F" w:rsidP="0024571F">
      <w:pPr>
        <w:pStyle w:val="Base"/>
      </w:pPr>
    </w:p>
    <w:p w:rsidR="003A1C0A" w:rsidRPr="00FD0512" w:rsidRDefault="003A1C0A" w:rsidP="00FD0512">
      <w:pPr>
        <w:pStyle w:val="Pgpreliminar-Ttuloyresumen"/>
      </w:pPr>
      <w:r w:rsidRPr="00FD0512">
        <w:t>“[Título del trabajo]”</w:t>
      </w:r>
    </w:p>
    <w:p w:rsidR="003A1C0A" w:rsidRPr="00FD0512" w:rsidRDefault="003A1C0A" w:rsidP="0024571F">
      <w:pPr>
        <w:pStyle w:val="Base"/>
      </w:pPr>
    </w:p>
    <w:p w:rsidR="003A1C0A" w:rsidRPr="00FD0512" w:rsidRDefault="003A1C0A" w:rsidP="00D50971">
      <w:pPr>
        <w:pStyle w:val="Base-Consangraprimeralnea"/>
      </w:pPr>
      <w:r w:rsidRPr="00FD0512">
        <w:t>Trabajo presentado por D. [nombre y apellidos del alumno</w:t>
      </w:r>
      <w:r w:rsidR="0024571F">
        <w:t>/a</w:t>
      </w:r>
      <w:r w:rsidRPr="00FD0512">
        <w:t xml:space="preserve">] para la superación de la asignatura </w:t>
      </w:r>
      <w:r w:rsidRPr="00FD0512">
        <w:rPr>
          <w:i/>
        </w:rPr>
        <w:t>Trabajo Fin de [Grado/Máster]</w:t>
      </w:r>
      <w:r w:rsidRPr="00FD0512">
        <w:t xml:space="preserve"> (Código [código de la asignatura]), del título de [</w:t>
      </w:r>
      <w:r w:rsidRPr="00FD0512">
        <w:rPr>
          <w:i/>
        </w:rPr>
        <w:t>Nombre del Grado o Máster</w:t>
      </w:r>
      <w:r w:rsidR="00D81AC7">
        <w:t>]</w:t>
      </w:r>
      <w:r w:rsidRPr="00FD0512">
        <w:t xml:space="preserve"> (curso [curso académico]), bajo la dirección de D. [nombre y apellidos del profesor</w:t>
      </w:r>
      <w:r w:rsidR="0024571F">
        <w:t>/a</w:t>
      </w:r>
      <w:r w:rsidRPr="00FD0512">
        <w:t>], profesor</w:t>
      </w:r>
      <w:r w:rsidR="0024571F">
        <w:t>/a</w:t>
      </w:r>
      <w:r w:rsidRPr="00FD0512">
        <w:t xml:space="preserve"> del Departamento de [nombre del Departamento] de la Universidad de Extremadura.</w:t>
      </w:r>
    </w:p>
    <w:p w:rsidR="003A1C0A" w:rsidRDefault="003A1C0A" w:rsidP="0024571F">
      <w:pPr>
        <w:pStyle w:val="Base"/>
      </w:pPr>
    </w:p>
    <w:p w:rsidR="00D81AC7" w:rsidRPr="00FD0512" w:rsidRDefault="00D81AC7" w:rsidP="0024571F">
      <w:pPr>
        <w:pStyle w:val="Base"/>
      </w:pPr>
    </w:p>
    <w:p w:rsidR="003A1C0A" w:rsidRPr="00FD0512" w:rsidRDefault="003A1C0A" w:rsidP="0024571F">
      <w:pPr>
        <w:pStyle w:val="Base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4075"/>
      </w:tblGrid>
      <w:tr w:rsidR="00FD0512" w:rsidRPr="00D81AC7" w:rsidTr="00D81AC7">
        <w:trPr>
          <w:jc w:val="center"/>
        </w:trPr>
        <w:tc>
          <w:tcPr>
            <w:tcW w:w="4361" w:type="dxa"/>
          </w:tcPr>
          <w:p w:rsidR="003A1C0A" w:rsidRPr="00D81AC7" w:rsidRDefault="003A1C0A" w:rsidP="0024571F">
            <w:pPr>
              <w:pStyle w:val="Base"/>
              <w:jc w:val="center"/>
            </w:pPr>
            <w:r w:rsidRPr="00D81AC7">
              <w:t>El alumno</w:t>
            </w:r>
            <w:r w:rsidR="0024571F">
              <w:t>/a</w:t>
            </w: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  <w:r w:rsidRPr="00D81AC7">
              <w:t>Fdo. [Nombre y apellidos del alumno</w:t>
            </w:r>
            <w:r w:rsidR="0024571F">
              <w:t>/a</w:t>
            </w:r>
            <w:r w:rsidRPr="00D81AC7">
              <w:t>]</w:t>
            </w:r>
          </w:p>
          <w:p w:rsidR="003A1C0A" w:rsidRPr="00D81AC7" w:rsidRDefault="003A1C0A" w:rsidP="0024571F">
            <w:pPr>
              <w:pStyle w:val="Base"/>
              <w:jc w:val="center"/>
            </w:pPr>
          </w:p>
        </w:tc>
        <w:tc>
          <w:tcPr>
            <w:tcW w:w="4283" w:type="dxa"/>
          </w:tcPr>
          <w:p w:rsidR="003A1C0A" w:rsidRPr="00D81AC7" w:rsidRDefault="003A1C0A" w:rsidP="0024571F">
            <w:pPr>
              <w:pStyle w:val="Base"/>
              <w:jc w:val="center"/>
            </w:pPr>
            <w:proofErr w:type="spellStart"/>
            <w:r w:rsidRPr="00D81AC7">
              <w:t>Vº</w:t>
            </w:r>
            <w:proofErr w:type="spellEnd"/>
            <w:r w:rsidRPr="00D81AC7">
              <w:t xml:space="preserve"> </w:t>
            </w:r>
            <w:proofErr w:type="spellStart"/>
            <w:r w:rsidRPr="00D81AC7">
              <w:t>Bº</w:t>
            </w:r>
            <w:proofErr w:type="spellEnd"/>
            <w:r w:rsidRPr="00D81AC7">
              <w:t xml:space="preserve"> del </w:t>
            </w:r>
            <w:proofErr w:type="gramStart"/>
            <w:r w:rsidRPr="00D81AC7">
              <w:t>Director</w:t>
            </w:r>
            <w:proofErr w:type="gramEnd"/>
            <w:r w:rsidR="0024571F">
              <w:t>/a</w:t>
            </w: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</w:p>
          <w:p w:rsidR="003A1C0A" w:rsidRPr="00D81AC7" w:rsidRDefault="003A1C0A" w:rsidP="0024571F">
            <w:pPr>
              <w:pStyle w:val="Base"/>
              <w:jc w:val="center"/>
            </w:pPr>
            <w:r w:rsidRPr="00D81AC7">
              <w:t>Fdo. [Nombre y apellidos del director</w:t>
            </w:r>
            <w:r w:rsidR="0024571F">
              <w:t>/a</w:t>
            </w:r>
            <w:r w:rsidRPr="00D81AC7">
              <w:t>]</w:t>
            </w:r>
          </w:p>
        </w:tc>
      </w:tr>
    </w:tbl>
    <w:p w:rsidR="003A1C0A" w:rsidRPr="004A37A5" w:rsidRDefault="003A1C0A" w:rsidP="0024571F">
      <w:pPr>
        <w:pStyle w:val="Base"/>
      </w:pPr>
    </w:p>
    <w:p w:rsidR="003A1C0A" w:rsidRPr="004A37A5" w:rsidRDefault="003A1C0A" w:rsidP="0024571F">
      <w:pPr>
        <w:pStyle w:val="Base"/>
      </w:pPr>
    </w:p>
    <w:p w:rsidR="003A1C0A" w:rsidRPr="004A37A5" w:rsidRDefault="003A1C0A" w:rsidP="0024571F">
      <w:pPr>
        <w:pStyle w:val="Base"/>
      </w:pPr>
    </w:p>
    <w:p w:rsidR="003A1C0A" w:rsidRPr="004A37A5" w:rsidRDefault="003A1C0A" w:rsidP="0024571F"/>
    <w:p w:rsidR="00235462" w:rsidRPr="004A37A5" w:rsidRDefault="00235462" w:rsidP="0024571F">
      <w:pPr>
        <w:pStyle w:val="Base"/>
      </w:pPr>
    </w:p>
    <w:p w:rsidR="00235462" w:rsidRDefault="00235462" w:rsidP="0024571F">
      <w:pPr>
        <w:pStyle w:val="Base"/>
      </w:pPr>
    </w:p>
    <w:p w:rsidR="00235462" w:rsidRDefault="00235462" w:rsidP="0024571F">
      <w:pPr>
        <w:pStyle w:val="Base"/>
      </w:pPr>
    </w:p>
    <w:p w:rsidR="00D97D4B" w:rsidRDefault="00D97D4B" w:rsidP="0024571F">
      <w:pPr>
        <w:pStyle w:val="Base"/>
      </w:pPr>
    </w:p>
    <w:p w:rsidR="00D97D4B" w:rsidRPr="004A37A5" w:rsidRDefault="00D97D4B" w:rsidP="0024571F">
      <w:pPr>
        <w:pStyle w:val="Base"/>
      </w:pPr>
    </w:p>
    <w:p w:rsidR="00D97D4B" w:rsidRDefault="00D97D4B" w:rsidP="00D14372">
      <w:pPr>
        <w:pStyle w:val="Pgpreliminar-Ttuloyresumen"/>
      </w:pPr>
    </w:p>
    <w:p w:rsidR="00235462" w:rsidRPr="00D14372" w:rsidRDefault="00235462" w:rsidP="00D14372">
      <w:pPr>
        <w:pStyle w:val="Pgpreliminar-Ttuloyresumen"/>
      </w:pPr>
      <w:r w:rsidRPr="00D14372">
        <w:t>“[Título del trabajo]”</w:t>
      </w:r>
    </w:p>
    <w:p w:rsidR="00D14372" w:rsidRPr="004A37A5" w:rsidRDefault="00235462" w:rsidP="00D14372">
      <w:pPr>
        <w:pStyle w:val="Pgpreliminar-Ttuloyresumen"/>
      </w:pPr>
      <w:r w:rsidRPr="00D14372">
        <w:t>Resumen</w:t>
      </w:r>
    </w:p>
    <w:p w:rsidR="00235462" w:rsidRPr="0024571F" w:rsidRDefault="00235462" w:rsidP="00D50971">
      <w:pPr>
        <w:pStyle w:val="Base-Consangraprimeralnea"/>
      </w:pPr>
      <w:r w:rsidRPr="0024571F">
        <w:t>[Resumen indicativo-informativo del trabajo, elaborado de acuerdo a las directrices de la norma ISO-214/UNE 50-103-90, con una extensión de 150-200 palabras].</w:t>
      </w:r>
    </w:p>
    <w:p w:rsidR="00235462" w:rsidRPr="00D14372" w:rsidRDefault="0023546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D14372" w:rsidRPr="00D14372" w:rsidRDefault="00D14372" w:rsidP="00D14372">
      <w:pPr>
        <w:pStyle w:val="Base"/>
      </w:pPr>
    </w:p>
    <w:p w:rsidR="00D14372" w:rsidRPr="00D14372" w:rsidRDefault="00D14372" w:rsidP="00D14372">
      <w:pPr>
        <w:pStyle w:val="Base"/>
      </w:pPr>
    </w:p>
    <w:p w:rsidR="00D14372" w:rsidRPr="00D14372" w:rsidRDefault="00D14372" w:rsidP="00D14372">
      <w:pPr>
        <w:pStyle w:val="Base"/>
      </w:pPr>
    </w:p>
    <w:p w:rsidR="00D14372" w:rsidRPr="00D14372" w:rsidRDefault="00D14372" w:rsidP="00D14372">
      <w:pPr>
        <w:pStyle w:val="Base"/>
      </w:pPr>
    </w:p>
    <w:p w:rsidR="00235462" w:rsidRPr="00D14372" w:rsidRDefault="00235462" w:rsidP="00D14372">
      <w:pPr>
        <w:pStyle w:val="Base"/>
      </w:pPr>
    </w:p>
    <w:p w:rsidR="00235462" w:rsidRPr="00382714" w:rsidRDefault="00235462" w:rsidP="00D14372">
      <w:pPr>
        <w:pStyle w:val="Pgpreliminar-Palabrasclave"/>
        <w:rPr>
          <w:lang w:val="en-US"/>
        </w:rPr>
      </w:pPr>
      <w:r w:rsidRPr="00382714">
        <w:rPr>
          <w:lang w:val="en-US"/>
        </w:rPr>
        <w:t xml:space="preserve">Palabras clave: </w:t>
      </w:r>
    </w:p>
    <w:p w:rsidR="00D14372" w:rsidRPr="00382714" w:rsidRDefault="00D14372" w:rsidP="00D14372">
      <w:pPr>
        <w:pStyle w:val="Base"/>
        <w:rPr>
          <w:lang w:val="en-US"/>
        </w:rPr>
      </w:pPr>
    </w:p>
    <w:p w:rsidR="00D14372" w:rsidRPr="00382714" w:rsidRDefault="00D14372" w:rsidP="00D14372">
      <w:pPr>
        <w:pStyle w:val="Base"/>
        <w:rPr>
          <w:lang w:val="en-US"/>
        </w:rPr>
      </w:pPr>
    </w:p>
    <w:p w:rsidR="000A0513" w:rsidRPr="00382714" w:rsidRDefault="000A0513" w:rsidP="00D14372">
      <w:pPr>
        <w:pStyle w:val="Base"/>
        <w:rPr>
          <w:lang w:val="en-US"/>
        </w:rPr>
      </w:pPr>
      <w:r w:rsidRPr="00382714">
        <w:rPr>
          <w:lang w:val="en-US"/>
        </w:rPr>
        <w:br w:type="page"/>
      </w:r>
    </w:p>
    <w:p w:rsidR="00F65BDC" w:rsidRPr="00382714" w:rsidRDefault="00F65BDC" w:rsidP="00D14372">
      <w:pPr>
        <w:pStyle w:val="Base"/>
        <w:rPr>
          <w:lang w:val="en-US"/>
        </w:rPr>
      </w:pPr>
    </w:p>
    <w:p w:rsidR="000A0513" w:rsidRPr="00382714" w:rsidRDefault="000A0513" w:rsidP="00D14372">
      <w:pPr>
        <w:pStyle w:val="Base"/>
        <w:rPr>
          <w:lang w:val="en-US"/>
        </w:rPr>
      </w:pPr>
    </w:p>
    <w:p w:rsidR="000A0513" w:rsidRPr="00382714" w:rsidRDefault="000A0513" w:rsidP="00D14372">
      <w:pPr>
        <w:pStyle w:val="Base"/>
        <w:rPr>
          <w:lang w:val="en-US"/>
        </w:rPr>
      </w:pPr>
    </w:p>
    <w:p w:rsidR="000A0513" w:rsidRPr="00382714" w:rsidRDefault="000A0513" w:rsidP="00D14372">
      <w:pPr>
        <w:pStyle w:val="Base"/>
        <w:rPr>
          <w:lang w:val="en-US"/>
        </w:rPr>
      </w:pPr>
    </w:p>
    <w:p w:rsidR="00F65BDC" w:rsidRPr="00382714" w:rsidRDefault="00F65BDC" w:rsidP="00D14372">
      <w:pPr>
        <w:pStyle w:val="Base"/>
        <w:rPr>
          <w:lang w:val="en-US"/>
        </w:rPr>
      </w:pPr>
    </w:p>
    <w:p w:rsidR="00D14372" w:rsidRPr="00F65BDC" w:rsidRDefault="00D14372" w:rsidP="00D14372">
      <w:pPr>
        <w:pStyle w:val="Pgpreliminar-Ttuloyresumen"/>
        <w:rPr>
          <w:lang w:val="en-US"/>
        </w:rPr>
      </w:pPr>
      <w:r w:rsidRPr="00F65BDC">
        <w:rPr>
          <w:lang w:val="en-US"/>
        </w:rPr>
        <w:t>“[Project’s title]”</w:t>
      </w:r>
    </w:p>
    <w:p w:rsidR="00D14372" w:rsidRPr="00F65BDC" w:rsidRDefault="00D14372" w:rsidP="00D14372">
      <w:pPr>
        <w:pStyle w:val="Pgpreliminar-Ttuloyresumen"/>
        <w:rPr>
          <w:lang w:val="en-US"/>
        </w:rPr>
      </w:pPr>
      <w:r w:rsidRPr="00F65BDC">
        <w:rPr>
          <w:lang w:val="en-US"/>
        </w:rPr>
        <w:t>Summary</w:t>
      </w:r>
    </w:p>
    <w:p w:rsidR="00D14372" w:rsidRDefault="00D14372" w:rsidP="00D50971">
      <w:pPr>
        <w:pStyle w:val="Base-Consangraprimeralnea"/>
        <w:rPr>
          <w:lang w:val="en-US"/>
        </w:rPr>
      </w:pPr>
      <w:r w:rsidRPr="00F65BDC">
        <w:rPr>
          <w:lang w:val="en-US"/>
        </w:rPr>
        <w:t>[</w:t>
      </w:r>
      <w:r w:rsidR="00F65BDC" w:rsidRPr="00D14372">
        <w:rPr>
          <w:lang w:val="en-US"/>
        </w:rPr>
        <w:t xml:space="preserve">Indicative-informative summary of the </w:t>
      </w:r>
      <w:r w:rsidR="00F65BDC">
        <w:rPr>
          <w:lang w:val="en-US"/>
        </w:rPr>
        <w:t>project</w:t>
      </w:r>
      <w:r w:rsidR="00F65BDC" w:rsidRPr="00D14372">
        <w:rPr>
          <w:lang w:val="en-US"/>
        </w:rPr>
        <w:t>, prepared according to the guidelines of the ISO-214/UNE 50-103-90, with an extension of 150-200 words</w:t>
      </w:r>
      <w:r w:rsidRPr="00F65BDC">
        <w:rPr>
          <w:lang w:val="en-US"/>
        </w:rPr>
        <w:t>].</w:t>
      </w:r>
    </w:p>
    <w:p w:rsidR="00F65BDC" w:rsidRPr="00D14372" w:rsidRDefault="00F65BDC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0A0513" w:rsidRPr="00D14372" w:rsidRDefault="000A0513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Pr="00D14372" w:rsidRDefault="00D14372" w:rsidP="00D14372">
      <w:pPr>
        <w:pStyle w:val="Base"/>
        <w:rPr>
          <w:lang w:val="en-US"/>
        </w:rPr>
      </w:pPr>
    </w:p>
    <w:p w:rsidR="00D14372" w:rsidRDefault="00D14372" w:rsidP="00D14372">
      <w:pPr>
        <w:pStyle w:val="Pgpreliminar-Palabrasclave"/>
      </w:pPr>
      <w:proofErr w:type="spellStart"/>
      <w:r>
        <w:t>Keywords</w:t>
      </w:r>
      <w:proofErr w:type="spellEnd"/>
      <w:r>
        <w:t xml:space="preserve">: </w:t>
      </w:r>
    </w:p>
    <w:p w:rsidR="00715DC9" w:rsidRPr="00715DC9" w:rsidRDefault="00715DC9" w:rsidP="000A0513">
      <w:pPr>
        <w:pStyle w:val="Base"/>
      </w:pPr>
    </w:p>
    <w:p w:rsidR="00715DC9" w:rsidRDefault="00715DC9" w:rsidP="000A0513">
      <w:pPr>
        <w:pStyle w:val="Base"/>
      </w:pPr>
    </w:p>
    <w:p w:rsidR="000A0513" w:rsidRDefault="000A0513" w:rsidP="000A0513">
      <w:pPr>
        <w:pStyle w:val="Base"/>
      </w:pPr>
      <w:r>
        <w:br w:type="page"/>
      </w:r>
    </w:p>
    <w:p w:rsidR="00715DC9" w:rsidRDefault="00715DC9" w:rsidP="000A0513">
      <w:pPr>
        <w:pStyle w:val="Base"/>
      </w:pPr>
    </w:p>
    <w:p w:rsidR="00715DC9" w:rsidRDefault="00715DC9" w:rsidP="000A0513">
      <w:pPr>
        <w:pStyle w:val="Base"/>
      </w:pPr>
    </w:p>
    <w:p w:rsidR="00715DC9" w:rsidRDefault="00715DC9" w:rsidP="000A0513">
      <w:pPr>
        <w:pStyle w:val="Base"/>
      </w:pPr>
    </w:p>
    <w:p w:rsidR="00715DC9" w:rsidRDefault="00715DC9" w:rsidP="000A0513">
      <w:pPr>
        <w:pStyle w:val="Base"/>
      </w:pPr>
    </w:p>
    <w:p w:rsidR="00F608A7" w:rsidRDefault="00715DC9" w:rsidP="004459F7">
      <w:pPr>
        <w:pStyle w:val="Pgpreliminar-Ttuloagradecimientosydedicatoria"/>
      </w:pPr>
      <w:r>
        <w:t>Agradecimientos</w:t>
      </w:r>
    </w:p>
    <w:p w:rsidR="004459F7" w:rsidRPr="0024571F" w:rsidRDefault="004459F7" w:rsidP="004459F7">
      <w:pPr>
        <w:pStyle w:val="Pgpreliminar-Textoagradecimientoydedicatoria"/>
      </w:pPr>
      <w:r w:rsidRPr="0024571F">
        <w:t>[</w:t>
      </w:r>
      <w:r>
        <w:t>Texto informativo de los agradecimientos</w:t>
      </w:r>
      <w:r w:rsidRPr="0024571F">
        <w:t>].</w:t>
      </w:r>
    </w:p>
    <w:p w:rsidR="004459F7" w:rsidRPr="004459F7" w:rsidRDefault="004459F7" w:rsidP="004459F7">
      <w:pPr>
        <w:pStyle w:val="Base"/>
      </w:pPr>
    </w:p>
    <w:p w:rsidR="00715DC9" w:rsidRPr="00715DC9" w:rsidRDefault="00715DC9" w:rsidP="00715DC9">
      <w:pPr>
        <w:pStyle w:val="Base"/>
      </w:pPr>
    </w:p>
    <w:p w:rsidR="00715DC9" w:rsidRDefault="00715DC9" w:rsidP="00715DC9">
      <w:pPr>
        <w:pStyle w:val="Base"/>
      </w:pPr>
    </w:p>
    <w:p w:rsidR="00715DC9" w:rsidRDefault="00715DC9" w:rsidP="00715DC9">
      <w:pPr>
        <w:pStyle w:val="Base"/>
      </w:pPr>
    </w:p>
    <w:p w:rsidR="00715DC9" w:rsidRDefault="00715DC9" w:rsidP="00715DC9">
      <w:pPr>
        <w:pStyle w:val="Base"/>
      </w:pPr>
    </w:p>
    <w:p w:rsidR="00715DC9" w:rsidRDefault="00715DC9" w:rsidP="00715DC9">
      <w:pPr>
        <w:pStyle w:val="Base"/>
      </w:pPr>
    </w:p>
    <w:p w:rsidR="00715DC9" w:rsidRDefault="00715DC9" w:rsidP="00715DC9">
      <w:pPr>
        <w:pStyle w:val="Base"/>
      </w:pPr>
    </w:p>
    <w:p w:rsidR="00D50971" w:rsidRDefault="00D50971" w:rsidP="00715DC9">
      <w:pPr>
        <w:pStyle w:val="Base"/>
      </w:pPr>
    </w:p>
    <w:p w:rsidR="00D50971" w:rsidRDefault="00D50971" w:rsidP="00715DC9">
      <w:pPr>
        <w:pStyle w:val="Base"/>
      </w:pPr>
    </w:p>
    <w:p w:rsidR="000A0513" w:rsidRDefault="000A0513" w:rsidP="00715DC9">
      <w:pPr>
        <w:pStyle w:val="Base"/>
      </w:pPr>
    </w:p>
    <w:p w:rsidR="000A0513" w:rsidRDefault="000A0513" w:rsidP="00715DC9">
      <w:pPr>
        <w:pStyle w:val="Base"/>
      </w:pPr>
    </w:p>
    <w:p w:rsidR="000A0513" w:rsidRDefault="000A0513" w:rsidP="00715DC9">
      <w:pPr>
        <w:pStyle w:val="Base"/>
      </w:pPr>
    </w:p>
    <w:p w:rsidR="000A0513" w:rsidRDefault="000A0513" w:rsidP="00715DC9">
      <w:pPr>
        <w:pStyle w:val="Base"/>
      </w:pPr>
    </w:p>
    <w:p w:rsidR="00715DC9" w:rsidRDefault="00715DC9" w:rsidP="00715DC9">
      <w:pPr>
        <w:pStyle w:val="Base"/>
      </w:pPr>
    </w:p>
    <w:p w:rsidR="00715DC9" w:rsidRDefault="00715DC9" w:rsidP="000A0513">
      <w:pPr>
        <w:pStyle w:val="Base"/>
      </w:pP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  <w:r>
        <w:br w:type="page"/>
      </w: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</w:p>
    <w:p w:rsidR="000A0513" w:rsidRDefault="000A0513" w:rsidP="000A0513">
      <w:pPr>
        <w:pStyle w:val="Base"/>
      </w:pPr>
    </w:p>
    <w:p w:rsidR="000A0513" w:rsidRPr="000A0513" w:rsidRDefault="000A0513" w:rsidP="000A0513">
      <w:pPr>
        <w:pStyle w:val="Base"/>
      </w:pPr>
    </w:p>
    <w:p w:rsidR="00715DC9" w:rsidRDefault="00715DC9" w:rsidP="004459F7">
      <w:pPr>
        <w:pStyle w:val="Pgpreliminar-Ttuloagradecimientosydedicatoria"/>
      </w:pPr>
      <w:r>
        <w:t>Dedicatoria</w:t>
      </w:r>
    </w:p>
    <w:p w:rsidR="00D50971" w:rsidRPr="0024571F" w:rsidRDefault="00D50971" w:rsidP="00D50971">
      <w:pPr>
        <w:pStyle w:val="Pgpreliminar-Textoagradecimientoydedicatoria"/>
      </w:pPr>
      <w:r w:rsidRPr="0024571F">
        <w:t>[</w:t>
      </w:r>
      <w:r>
        <w:t>Texto informativo de la dedicatoria</w:t>
      </w:r>
      <w:r w:rsidRPr="0024571F">
        <w:t>].</w:t>
      </w:r>
    </w:p>
    <w:p w:rsidR="004459F7" w:rsidRDefault="004459F7" w:rsidP="004459F7">
      <w:pPr>
        <w:pStyle w:val="Base"/>
      </w:pPr>
    </w:p>
    <w:p w:rsidR="004459F7" w:rsidRDefault="004459F7" w:rsidP="004459F7">
      <w:pPr>
        <w:pStyle w:val="Base"/>
      </w:pPr>
    </w:p>
    <w:p w:rsidR="00D50971" w:rsidRDefault="00D50971" w:rsidP="004459F7">
      <w:pPr>
        <w:pStyle w:val="Base"/>
      </w:pPr>
    </w:p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D50971" w:rsidRPr="00D50971" w:rsidRDefault="00D50971" w:rsidP="00D50971"/>
    <w:p w:rsidR="004459F7" w:rsidRDefault="004459F7" w:rsidP="00D50971"/>
    <w:p w:rsidR="000A0513" w:rsidRDefault="000A0513" w:rsidP="00D50971"/>
    <w:p w:rsidR="000A0513" w:rsidRDefault="000A0513" w:rsidP="00D50971"/>
    <w:p w:rsidR="000A0513" w:rsidRDefault="000A0513" w:rsidP="00D50971">
      <w:r>
        <w:br w:type="page"/>
      </w:r>
    </w:p>
    <w:p w:rsidR="000A0513" w:rsidRPr="00F168E9" w:rsidRDefault="00B843F6" w:rsidP="009E43D2">
      <w:pPr>
        <w:pStyle w:val="ndicesyanexos-Ttulo"/>
      </w:pPr>
      <w:bookmarkStart w:id="0" w:name="_Toc77275374"/>
      <w:r w:rsidRPr="00F168E9">
        <w:lastRenderedPageBreak/>
        <w:t xml:space="preserve">Índice </w:t>
      </w:r>
      <w:r>
        <w:t>g</w:t>
      </w:r>
      <w:r w:rsidRPr="00F168E9">
        <w:t>eneral</w:t>
      </w:r>
      <w:bookmarkEnd w:id="0"/>
    </w:p>
    <w:p w:rsidR="00326CE7" w:rsidRDefault="00FB1867">
      <w:pPr>
        <w:pStyle w:val="TOC1"/>
        <w:tabs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r>
        <w:rPr>
          <w:rFonts w:asciiTheme="minorHAnsi" w:hAnsiTheme="minorHAnsi"/>
          <w:sz w:val="22"/>
        </w:rPr>
        <w:fldChar w:fldCharType="begin"/>
      </w:r>
      <w:r>
        <w:rPr>
          <w:rFonts w:asciiTheme="minorHAnsi" w:hAnsiTheme="minorHAnsi"/>
          <w:sz w:val="22"/>
        </w:rPr>
        <w:instrText xml:space="preserve"> TOC \o "1-3" \h \z \t "Contenido - Título 1;1;Contenido - Título 2;2;Contenido - Título 3;3;Índices y anexos - Título;1" </w:instrText>
      </w:r>
      <w:r>
        <w:rPr>
          <w:rFonts w:asciiTheme="minorHAnsi" w:hAnsiTheme="minorHAnsi"/>
          <w:sz w:val="22"/>
        </w:rPr>
        <w:fldChar w:fldCharType="separate"/>
      </w:r>
      <w:hyperlink w:anchor="_Toc77275375" w:history="1">
        <w:r w:rsidR="00326CE7" w:rsidRPr="00117E36">
          <w:rPr>
            <w:rStyle w:val="Hyperlink"/>
            <w:noProof/>
          </w:rPr>
          <w:t>Índice de figuras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_Toc77275375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viii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76" w:history="1">
        <w:r w:rsidR="00326CE7" w:rsidRPr="00117E36">
          <w:rPr>
            <w:rStyle w:val="Hyperlink"/>
            <w:noProof/>
          </w:rPr>
          <w:t>Índice de tablas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_Toc77275376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ix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77" w:history="1">
        <w:r w:rsidR="00326CE7" w:rsidRPr="00117E36">
          <w:rPr>
            <w:rStyle w:val="Hyperlink"/>
            <w:noProof/>
          </w:rPr>
          <w:t>Siglas y acrónimos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_Toc77275377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x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78" w:history="1">
        <w:r w:rsidR="00326CE7" w:rsidRPr="00117E36">
          <w:rPr>
            <w:rStyle w:val="Hyperlink"/>
            <w:noProof/>
          </w:rPr>
          <w:t>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Introducción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_Toc77275378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1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2"/>
        <w:tabs>
          <w:tab w:val="left" w:pos="88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79" w:history="1">
        <w:r w:rsidR="00326CE7" w:rsidRPr="00117E36">
          <w:rPr>
            <w:rStyle w:val="Hyperlink"/>
            <w:noProof/>
          </w:rPr>
          <w:t>1.1.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primera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_Toc77275379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1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3"/>
        <w:tabs>
          <w:tab w:val="left" w:pos="132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0" w:history="1">
        <w:r w:rsidR="00326CE7" w:rsidRPr="00117E36">
          <w:rPr>
            <w:rStyle w:val="Hyperlink"/>
            <w:noProof/>
          </w:rPr>
          <w:t>1.1.1.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segunda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_Toc77275380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1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3"/>
        <w:tabs>
          <w:tab w:val="left" w:pos="132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1" w:history="1">
        <w:r w:rsidR="00326CE7" w:rsidRPr="00117E36">
          <w:rPr>
            <w:rStyle w:val="Hyperlink"/>
            <w:noProof/>
          </w:rPr>
          <w:t>1.1.2.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segunda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_Toc77275381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1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2" w:history="1">
        <w:r w:rsidR="00326CE7" w:rsidRPr="00117E36">
          <w:rPr>
            <w:rStyle w:val="Hyperlink"/>
            <w:noProof/>
          </w:rPr>
          <w:t>2.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Objetivos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_Toc77275382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2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2"/>
        <w:tabs>
          <w:tab w:val="left" w:pos="88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3" w:history="1">
        <w:r w:rsidR="00326CE7" w:rsidRPr="00117E36">
          <w:rPr>
            <w:rStyle w:val="Hyperlink"/>
            <w:noProof/>
          </w:rPr>
          <w:t>2.1.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primera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_Toc77275383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2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4" w:history="1">
        <w:r w:rsidR="00326CE7" w:rsidRPr="00117E36">
          <w:rPr>
            <w:rStyle w:val="Hyperlink"/>
            <w:noProof/>
          </w:rPr>
          <w:t>3.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Marco teórico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_Toc77275384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3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2"/>
        <w:tabs>
          <w:tab w:val="left" w:pos="88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5" w:history="1">
        <w:r w:rsidR="00326CE7" w:rsidRPr="00117E36">
          <w:rPr>
            <w:rStyle w:val="Hyperlink"/>
            <w:noProof/>
          </w:rPr>
          <w:t>3.1.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primera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_Toc77275385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3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6" w:history="1">
        <w:r w:rsidR="00326CE7" w:rsidRPr="00117E36">
          <w:rPr>
            <w:rStyle w:val="Hyperlink"/>
            <w:noProof/>
          </w:rPr>
          <w:t>4.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Metodología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_Toc77275386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4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2"/>
        <w:tabs>
          <w:tab w:val="left" w:pos="880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7" w:history="1">
        <w:r w:rsidR="00326CE7" w:rsidRPr="00117E36">
          <w:rPr>
            <w:rStyle w:val="Hyperlink"/>
            <w:noProof/>
          </w:rPr>
          <w:t>4.1.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[Epígrafe de la primera división del capítulo o apartado 1]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_Toc77275387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4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8" w:history="1">
        <w:r w:rsidR="00326CE7" w:rsidRPr="00117E36">
          <w:rPr>
            <w:rStyle w:val="Hyperlink"/>
            <w:noProof/>
          </w:rPr>
          <w:t>5.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Resultados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_Toc77275388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5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89" w:history="1">
        <w:r w:rsidR="00326CE7" w:rsidRPr="00117E36">
          <w:rPr>
            <w:rStyle w:val="Hyperlink"/>
            <w:noProof/>
          </w:rPr>
          <w:t>6.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Conclusiones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_Toc77275389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6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left" w:pos="442"/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90" w:history="1">
        <w:r w:rsidR="00326CE7" w:rsidRPr="00117E36">
          <w:rPr>
            <w:rStyle w:val="Hyperlink"/>
            <w:noProof/>
          </w:rPr>
          <w:t>7.</w:t>
        </w:r>
        <w:r w:rsidR="00326CE7">
          <w:rPr>
            <w:rFonts w:asciiTheme="minorHAnsi" w:hAnsiTheme="minorHAnsi" w:cstheme="minorBidi"/>
            <w:noProof/>
            <w:sz w:val="22"/>
          </w:rPr>
          <w:tab/>
        </w:r>
        <w:r w:rsidR="00326CE7" w:rsidRPr="00117E36">
          <w:rPr>
            <w:rStyle w:val="Hyperlink"/>
            <w:noProof/>
          </w:rPr>
          <w:t>Bibliografía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_Toc77275390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7</w:t>
        </w:r>
        <w:r w:rsidR="00326CE7">
          <w:rPr>
            <w:noProof/>
            <w:webHidden/>
          </w:rPr>
          <w:fldChar w:fldCharType="end"/>
        </w:r>
      </w:hyperlink>
    </w:p>
    <w:p w:rsidR="00326CE7" w:rsidRDefault="00A464A9">
      <w:pPr>
        <w:pStyle w:val="TOC1"/>
        <w:tabs>
          <w:tab w:val="right" w:leader="dot" w:pos="8210"/>
        </w:tabs>
        <w:rPr>
          <w:rFonts w:asciiTheme="minorHAnsi" w:hAnsiTheme="minorHAnsi" w:cstheme="minorBidi"/>
          <w:noProof/>
          <w:sz w:val="22"/>
        </w:rPr>
      </w:pPr>
      <w:hyperlink w:anchor="_Toc77275391" w:history="1">
        <w:r w:rsidR="00326CE7" w:rsidRPr="00117E36">
          <w:rPr>
            <w:rStyle w:val="Hyperlink"/>
            <w:noProof/>
          </w:rPr>
          <w:t>Anexo [nº]: [Título del anexo]</w:t>
        </w:r>
        <w:r w:rsidR="00326CE7">
          <w:rPr>
            <w:noProof/>
            <w:webHidden/>
          </w:rPr>
          <w:tab/>
        </w:r>
        <w:r w:rsidR="00326CE7">
          <w:rPr>
            <w:noProof/>
            <w:webHidden/>
          </w:rPr>
          <w:fldChar w:fldCharType="begin"/>
        </w:r>
        <w:r w:rsidR="00326CE7">
          <w:rPr>
            <w:noProof/>
            <w:webHidden/>
          </w:rPr>
          <w:instrText xml:space="preserve"> PAGEREF _Toc77275391 \h </w:instrText>
        </w:r>
        <w:r w:rsidR="00326CE7">
          <w:rPr>
            <w:noProof/>
            <w:webHidden/>
          </w:rPr>
        </w:r>
        <w:r w:rsidR="00326CE7"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i</w:t>
        </w:r>
        <w:r w:rsidR="00326CE7">
          <w:rPr>
            <w:noProof/>
            <w:webHidden/>
          </w:rPr>
          <w:fldChar w:fldCharType="end"/>
        </w:r>
      </w:hyperlink>
    </w:p>
    <w:p w:rsidR="000A0513" w:rsidRDefault="00FB1867" w:rsidP="00D50971">
      <w:r>
        <w:rPr>
          <w:rFonts w:asciiTheme="minorHAnsi" w:eastAsiaTheme="minorEastAsia" w:hAnsiTheme="minorHAnsi" w:cs="Times New Roman"/>
          <w:sz w:val="22"/>
          <w:szCs w:val="22"/>
          <w:lang w:eastAsia="es-ES"/>
        </w:rPr>
        <w:fldChar w:fldCharType="end"/>
      </w:r>
    </w:p>
    <w:p w:rsidR="000A0513" w:rsidRDefault="000A0513" w:rsidP="00D50971">
      <w:bookmarkStart w:id="1" w:name="_GoBack"/>
      <w:bookmarkEnd w:id="1"/>
    </w:p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B843F6" w:rsidP="006A0853">
      <w:pPr>
        <w:pStyle w:val="ndicesyanexos-Ttulo"/>
      </w:pPr>
      <w:bookmarkStart w:id="2" w:name="_Toc77275375"/>
      <w:r>
        <w:lastRenderedPageBreak/>
        <w:t>Índice de figuras</w:t>
      </w:r>
      <w:bookmarkEnd w:id="2"/>
    </w:p>
    <w:p w:rsidR="00B243B9" w:rsidRPr="00FD11A8" w:rsidRDefault="00B243B9">
      <w:pPr>
        <w:pStyle w:val="TableofFigures"/>
        <w:tabs>
          <w:tab w:val="right" w:leader="dot" w:pos="8210"/>
        </w:tabs>
        <w:rPr>
          <w:rStyle w:val="Hyperlink"/>
        </w:rPr>
      </w:pPr>
      <w:r>
        <w:fldChar w:fldCharType="begin"/>
      </w:r>
      <w:r>
        <w:instrText xml:space="preserve"> TOC \h \z \c "Figura" </w:instrText>
      </w:r>
      <w:r>
        <w:fldChar w:fldCharType="separate"/>
      </w:r>
      <w:hyperlink w:anchor="_Toc72581780" w:history="1">
        <w:r w:rsidRPr="00FD11A8">
          <w:rPr>
            <w:rStyle w:val="Hyperlink"/>
          </w:rPr>
          <w:t>Figura 1: Título de la figura (Fuente: Fuente de los datos)</w:t>
        </w:r>
        <w:r w:rsidRPr="00FD11A8">
          <w:rPr>
            <w:rStyle w:val="Hyperlink"/>
            <w:webHidden/>
          </w:rPr>
          <w:tab/>
        </w:r>
        <w:r w:rsidRPr="00FD11A8">
          <w:rPr>
            <w:rStyle w:val="Hyperlink"/>
            <w:webHidden/>
          </w:rPr>
          <w:fldChar w:fldCharType="begin"/>
        </w:r>
        <w:r w:rsidRPr="00FD11A8">
          <w:rPr>
            <w:rStyle w:val="Hyperlink"/>
            <w:webHidden/>
          </w:rPr>
          <w:instrText xml:space="preserve"> PAGEREF _Toc72581780 \h </w:instrText>
        </w:r>
        <w:r w:rsidRPr="00FD11A8">
          <w:rPr>
            <w:rStyle w:val="Hyperlink"/>
            <w:webHidden/>
          </w:rPr>
        </w:r>
        <w:r w:rsidRPr="00FD11A8">
          <w:rPr>
            <w:rStyle w:val="Hyperlink"/>
            <w:webHidden/>
          </w:rPr>
          <w:fldChar w:fldCharType="separate"/>
        </w:r>
        <w:r w:rsidR="008526AD">
          <w:rPr>
            <w:rStyle w:val="Hyperlink"/>
            <w:noProof/>
            <w:webHidden/>
          </w:rPr>
          <w:t>3</w:t>
        </w:r>
        <w:r w:rsidRPr="00FD11A8">
          <w:rPr>
            <w:rStyle w:val="Hyperlink"/>
            <w:webHidden/>
          </w:rPr>
          <w:fldChar w:fldCharType="end"/>
        </w:r>
      </w:hyperlink>
    </w:p>
    <w:p w:rsidR="000A0513" w:rsidRDefault="00B243B9" w:rsidP="00D50971">
      <w:r>
        <w:fldChar w:fldCharType="end"/>
      </w:r>
    </w:p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B843F6" w:rsidP="006A0853">
      <w:pPr>
        <w:pStyle w:val="ndicesyanexos-Ttulo"/>
      </w:pPr>
      <w:bookmarkStart w:id="3" w:name="_Toc77275376"/>
      <w:r>
        <w:lastRenderedPageBreak/>
        <w:t>Índice de tablas</w:t>
      </w:r>
      <w:bookmarkEnd w:id="3"/>
    </w:p>
    <w:p w:rsidR="00B243B9" w:rsidRDefault="00B243B9">
      <w:pPr>
        <w:pStyle w:val="TableofFigures"/>
        <w:tabs>
          <w:tab w:val="right" w:leader="dot" w:pos="821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s-ES"/>
        </w:rPr>
      </w:pPr>
      <w:r>
        <w:fldChar w:fldCharType="begin"/>
      </w:r>
      <w:r>
        <w:instrText xml:space="preserve"> TOC \h \z \c "Tabla" </w:instrText>
      </w:r>
      <w:r>
        <w:fldChar w:fldCharType="separate"/>
      </w:r>
      <w:hyperlink w:anchor="_Toc72581765" w:history="1">
        <w:r w:rsidRPr="00724FEB">
          <w:rPr>
            <w:rStyle w:val="Hyperlink"/>
            <w:noProof/>
          </w:rPr>
          <w:t>Tabla 1: Título de la tabla (Fuente: Fuente de los datos)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_Toc72581765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26A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A0513" w:rsidRDefault="00B243B9" w:rsidP="00D50971">
      <w:r>
        <w:fldChar w:fldCharType="end"/>
      </w:r>
    </w:p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9E43D2" w:rsidRDefault="009E43D2" w:rsidP="00D50971"/>
    <w:p w:rsidR="000A0513" w:rsidRDefault="000A0513" w:rsidP="00D50971"/>
    <w:p w:rsidR="000A0513" w:rsidRDefault="000A0513" w:rsidP="00D50971"/>
    <w:p w:rsidR="000A0513" w:rsidRDefault="00B843F6" w:rsidP="001E7FB2">
      <w:pPr>
        <w:pStyle w:val="ndicesyanexos-Ttulo"/>
      </w:pPr>
      <w:bookmarkStart w:id="4" w:name="_Toc77275377"/>
      <w:r>
        <w:lastRenderedPageBreak/>
        <w:t>Siglas y acrónimos</w:t>
      </w:r>
      <w:bookmarkEnd w:id="4"/>
    </w:p>
    <w:p w:rsidR="009B1A69" w:rsidRDefault="009B1A69" w:rsidP="009B1A69">
      <w:pPr>
        <w:pStyle w:val="Base-Consangraprimeralnea"/>
      </w:pPr>
      <w:r w:rsidRPr="009B1A69">
        <w:rPr>
          <w:rStyle w:val="Destacadonegrita"/>
        </w:rPr>
        <w:t>TFE</w:t>
      </w:r>
      <w:r>
        <w:tab/>
      </w:r>
      <w:r w:rsidRPr="009B1A69">
        <w:rPr>
          <w:rStyle w:val="Destacadocursiva"/>
        </w:rPr>
        <w:t>Trabajo Final de Estudios</w:t>
      </w:r>
    </w:p>
    <w:p w:rsidR="009B1A69" w:rsidRPr="007E4388" w:rsidRDefault="009B1A69" w:rsidP="007E4388">
      <w:pPr>
        <w:pStyle w:val="Base-Consangraprimeralnea"/>
        <w:rPr>
          <w:rStyle w:val="Destacadonegrita"/>
        </w:rPr>
      </w:pPr>
      <w:r w:rsidRPr="009B1A69">
        <w:rPr>
          <w:rStyle w:val="Destacadonegrita"/>
        </w:rPr>
        <w:t>TFG</w:t>
      </w:r>
      <w:r w:rsidRPr="009B1A69">
        <w:tab/>
      </w:r>
      <w:r w:rsidRPr="009B1A69">
        <w:rPr>
          <w:rStyle w:val="Destacadocursiva"/>
        </w:rPr>
        <w:t>Trabajo Final de Grado</w:t>
      </w:r>
    </w:p>
    <w:p w:rsidR="009B1A69" w:rsidRPr="009B1A69" w:rsidRDefault="009B1A69" w:rsidP="009B1A69">
      <w:pPr>
        <w:pStyle w:val="Base-Consangraprimeralnea"/>
      </w:pPr>
      <w:r w:rsidRPr="009B1A69">
        <w:rPr>
          <w:rStyle w:val="Destacadonegrita"/>
        </w:rPr>
        <w:t>TFM</w:t>
      </w:r>
      <w:r>
        <w:tab/>
      </w:r>
      <w:r w:rsidRPr="009B1A69">
        <w:rPr>
          <w:rStyle w:val="Destacadocursiva"/>
        </w:rPr>
        <w:t>Trabajo Final de Máster</w:t>
      </w:r>
    </w:p>
    <w:p w:rsidR="009B1A69" w:rsidRDefault="009B1A69" w:rsidP="009B1A69">
      <w:pPr>
        <w:pStyle w:val="Base-Consangraprimeralnea"/>
      </w:pPr>
      <w:proofErr w:type="spellStart"/>
      <w:r w:rsidRPr="009B1A69">
        <w:rPr>
          <w:rStyle w:val="Destacadonegrita"/>
        </w:rPr>
        <w:t>UEx</w:t>
      </w:r>
      <w:proofErr w:type="spellEnd"/>
      <w:r w:rsidRPr="009B1A69">
        <w:tab/>
      </w:r>
      <w:r w:rsidRPr="009B1A69">
        <w:rPr>
          <w:rStyle w:val="Destacadocursiva"/>
        </w:rPr>
        <w:t>Universidad de Extremadura</w:t>
      </w:r>
    </w:p>
    <w:p w:rsidR="000A0513" w:rsidRDefault="000A0513" w:rsidP="00D50971"/>
    <w:p w:rsidR="00D617B0" w:rsidRDefault="00D617B0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0A0513" w:rsidRDefault="000A0513" w:rsidP="00D50971"/>
    <w:p w:rsidR="001E7FB2" w:rsidRDefault="001E7FB2" w:rsidP="00D50971">
      <w:pPr>
        <w:sectPr w:rsidR="001E7FB2" w:rsidSect="00F03151">
          <w:footerReference w:type="default" r:id="rId9"/>
          <w:footerReference w:type="first" r:id="rId10"/>
          <w:pgSz w:w="11906" w:h="16838"/>
          <w:pgMar w:top="1418" w:right="1701" w:bottom="1418" w:left="1701" w:header="709" w:footer="709" w:gutter="284"/>
          <w:pgNumType w:fmt="lowerRoman" w:start="1"/>
          <w:cols w:space="708"/>
          <w:titlePg/>
          <w:docGrid w:linePitch="360"/>
        </w:sectPr>
      </w:pPr>
    </w:p>
    <w:p w:rsidR="006A0853" w:rsidRPr="006A0853" w:rsidRDefault="006A0853" w:rsidP="00212A63">
      <w:pPr>
        <w:pStyle w:val="Contenido-Ttulo1"/>
      </w:pPr>
      <w:bookmarkStart w:id="5" w:name="_Toc77275378"/>
      <w:r w:rsidRPr="006A0853">
        <w:lastRenderedPageBreak/>
        <w:t>Introducción</w:t>
      </w:r>
      <w:bookmarkEnd w:id="5"/>
    </w:p>
    <w:p w:rsidR="00A262E7" w:rsidRDefault="006A0853" w:rsidP="00A262E7">
      <w:pPr>
        <w:pStyle w:val="Base-Consangraprimeralnea"/>
      </w:pPr>
      <w:r>
        <w:t xml:space="preserve"> </w:t>
      </w:r>
      <w:r w:rsidR="00382714">
        <w:t>[</w:t>
      </w:r>
      <w:r w:rsidR="00382714" w:rsidRPr="00A526FE">
        <w:t>Texto del capítulo o apartado 1</w:t>
      </w:r>
      <w:r w:rsidR="00382714">
        <w:t>]</w:t>
      </w:r>
      <w:r w:rsidR="00A262E7">
        <w:t xml:space="preserve">. </w:t>
      </w:r>
    </w:p>
    <w:p w:rsidR="00382714" w:rsidRPr="004733EF" w:rsidRDefault="00A262E7" w:rsidP="00136D4D">
      <w:pPr>
        <w:pStyle w:val="Contenido-Ttulo2"/>
      </w:pPr>
      <w:bookmarkStart w:id="6" w:name="_Toc424316037"/>
      <w:r w:rsidRPr="004733EF">
        <w:t xml:space="preserve"> </w:t>
      </w:r>
      <w:bookmarkStart w:id="7" w:name="_Toc77275379"/>
      <w:r w:rsidR="00382714" w:rsidRPr="004733EF">
        <w:t>[Epígrafe de la primera división del capítulo o apartado 1]</w:t>
      </w:r>
      <w:bookmarkEnd w:id="6"/>
      <w:bookmarkEnd w:id="7"/>
    </w:p>
    <w:p w:rsidR="007857ED" w:rsidRDefault="00382714" w:rsidP="007857ED">
      <w:pPr>
        <w:pStyle w:val="Base-Consangraprimeralnea"/>
      </w:pPr>
      <w:r w:rsidRPr="00A526FE">
        <w:t>[Texto de la primera división del capítulo o apartado1]</w:t>
      </w:r>
      <w:bookmarkStart w:id="8" w:name="_Toc424316038"/>
    </w:p>
    <w:p w:rsidR="00382714" w:rsidRPr="004A37A5" w:rsidRDefault="00382714" w:rsidP="008F1EB7">
      <w:pPr>
        <w:pStyle w:val="Contenido-Ttulo3"/>
      </w:pPr>
      <w:bookmarkStart w:id="9" w:name="_Toc77275380"/>
      <w:r w:rsidRPr="00A526FE">
        <w:t xml:space="preserve">[Epígrafe de la </w:t>
      </w:r>
      <w:r w:rsidRPr="00136D4D">
        <w:t>segunda</w:t>
      </w:r>
      <w:r w:rsidRPr="00A526FE">
        <w:t xml:space="preserve"> división del capítulo o apartado 1]</w:t>
      </w:r>
      <w:bookmarkEnd w:id="8"/>
      <w:bookmarkEnd w:id="9"/>
    </w:p>
    <w:p w:rsidR="00382714" w:rsidRPr="00A526FE" w:rsidRDefault="00382714" w:rsidP="007857ED">
      <w:pPr>
        <w:pStyle w:val="Base-Consangraprimeralnea"/>
      </w:pPr>
      <w:r w:rsidRPr="00A526FE">
        <w:t>[Texto de la segunda división del capítulo o apartado1]</w:t>
      </w:r>
    </w:p>
    <w:p w:rsidR="007857ED" w:rsidRPr="004A37A5" w:rsidRDefault="007857ED" w:rsidP="008F1EB7">
      <w:pPr>
        <w:pStyle w:val="Contenido-Ttulo3"/>
      </w:pPr>
      <w:bookmarkStart w:id="10" w:name="_Toc77275381"/>
      <w:r w:rsidRPr="00A526FE">
        <w:t>[Epígrafe de la segunda división del capítulo o apartado 1]</w:t>
      </w:r>
      <w:bookmarkEnd w:id="10"/>
    </w:p>
    <w:p w:rsidR="007857ED" w:rsidRPr="00A526FE" w:rsidRDefault="007857ED" w:rsidP="007857ED">
      <w:pPr>
        <w:pStyle w:val="Base-Consangraprimeralnea"/>
      </w:pPr>
      <w:r w:rsidRPr="00A526FE">
        <w:t>[Texto de la segunda división del capítulo o apartado</w:t>
      </w:r>
      <w:r w:rsidR="009574D4">
        <w:t xml:space="preserve"> </w:t>
      </w:r>
      <w:r w:rsidRPr="00A526FE">
        <w:t>1]</w:t>
      </w:r>
    </w:p>
    <w:p w:rsidR="007857ED" w:rsidRPr="008F1EB7" w:rsidRDefault="007857ED" w:rsidP="008F1EB7">
      <w:pPr>
        <w:pStyle w:val="Contenido-Ttulo4"/>
      </w:pPr>
      <w:r w:rsidRPr="008F1EB7">
        <w:t xml:space="preserve">[Epígrafe de la </w:t>
      </w:r>
      <w:r w:rsidR="00601A5F" w:rsidRPr="008F1EB7">
        <w:t>tercera</w:t>
      </w:r>
      <w:r w:rsidRPr="008F1EB7">
        <w:t xml:space="preserve"> división del capítulo o apartado 1</w:t>
      </w:r>
      <w:r w:rsidR="00601A5F" w:rsidRPr="008F1EB7">
        <w:t>-segunda división</w:t>
      </w:r>
      <w:r w:rsidRPr="008F1EB7">
        <w:t>]</w:t>
      </w:r>
    </w:p>
    <w:p w:rsidR="00601A5F" w:rsidRDefault="007857ED" w:rsidP="00A262E7">
      <w:pPr>
        <w:pStyle w:val="Base-Consangraprimeralnea"/>
      </w:pPr>
      <w:r w:rsidRPr="00A526FE">
        <w:t>[Texto de la segunda división del capítulo o apartado</w:t>
      </w:r>
      <w:r w:rsidR="009574D4">
        <w:t xml:space="preserve"> </w:t>
      </w:r>
      <w:r w:rsidRPr="00A526FE">
        <w:t>1]</w:t>
      </w:r>
    </w:p>
    <w:p w:rsidR="00601A5F" w:rsidRDefault="00601A5F">
      <w:pPr>
        <w:spacing w:after="160" w:line="259" w:lineRule="auto"/>
        <w:jc w:val="left"/>
      </w:pPr>
      <w:r>
        <w:br w:type="page"/>
      </w:r>
    </w:p>
    <w:p w:rsidR="00671F83" w:rsidRPr="00671F83" w:rsidRDefault="0077570F" w:rsidP="00212A63">
      <w:pPr>
        <w:pStyle w:val="Contenido-Ttulo1"/>
      </w:pPr>
      <w:bookmarkStart w:id="11" w:name="_Toc77275382"/>
      <w:r w:rsidRPr="00136D4D">
        <w:lastRenderedPageBreak/>
        <w:t>Objetivos</w:t>
      </w:r>
      <w:bookmarkEnd w:id="11"/>
    </w:p>
    <w:p w:rsidR="00136D4D" w:rsidRPr="00A526FE" w:rsidRDefault="00136D4D" w:rsidP="00136D4D">
      <w:pPr>
        <w:pStyle w:val="Base-Consangraprimeralnea"/>
      </w:pPr>
      <w:r>
        <w:t>[</w:t>
      </w:r>
      <w:r w:rsidRPr="00A526FE">
        <w:t>Texto del capítulo o apartado 1</w:t>
      </w:r>
      <w:r>
        <w:t>]</w:t>
      </w:r>
    </w:p>
    <w:p w:rsidR="00136D4D" w:rsidRPr="00136D4D" w:rsidRDefault="00136D4D" w:rsidP="00136D4D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136D4D" w:rsidRPr="00136D4D" w:rsidRDefault="00136D4D" w:rsidP="00136D4D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136D4D" w:rsidRPr="00136D4D" w:rsidRDefault="00136D4D" w:rsidP="00136D4D">
      <w:pPr>
        <w:pStyle w:val="ListParagraph"/>
        <w:keepNext/>
        <w:keepLines/>
        <w:numPr>
          <w:ilvl w:val="1"/>
          <w:numId w:val="15"/>
        </w:numPr>
        <w:spacing w:before="240"/>
        <w:contextualSpacing w:val="0"/>
        <w:rPr>
          <w:b/>
          <w:i/>
          <w:vanish/>
        </w:rPr>
      </w:pPr>
    </w:p>
    <w:p w:rsidR="00136D4D" w:rsidRPr="004733EF" w:rsidRDefault="00136D4D" w:rsidP="00671F83">
      <w:pPr>
        <w:pStyle w:val="Contenido-Ttulo2"/>
      </w:pPr>
      <w:bookmarkStart w:id="12" w:name="_Toc77275383"/>
      <w:r w:rsidRPr="004733EF">
        <w:t>[</w:t>
      </w:r>
      <w:r w:rsidRPr="00136D4D">
        <w:t>Epígrafe</w:t>
      </w:r>
      <w:r w:rsidRPr="004733EF">
        <w:t xml:space="preserve"> de la primera división del capítulo o apartado 1]</w:t>
      </w:r>
      <w:bookmarkEnd w:id="12"/>
    </w:p>
    <w:p w:rsidR="00136D4D" w:rsidRDefault="00136D4D" w:rsidP="00136D4D">
      <w:pPr>
        <w:pStyle w:val="Base-Consangraprimeralnea"/>
      </w:pPr>
      <w:r w:rsidRPr="00A526FE">
        <w:t>[Texto de la primera división del capítulo o apartado</w:t>
      </w:r>
      <w:r w:rsidR="009574D4">
        <w:t xml:space="preserve"> </w:t>
      </w:r>
      <w:r w:rsidRPr="00A526FE">
        <w:t>1]</w:t>
      </w: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136D4D">
      <w:pPr>
        <w:pStyle w:val="Base-Consangraprimeralnea"/>
        <w:ind w:firstLine="0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>
      <w:pPr>
        <w:spacing w:after="160" w:line="259" w:lineRule="auto"/>
        <w:jc w:val="left"/>
      </w:pPr>
    </w:p>
    <w:p w:rsidR="00601A5F" w:rsidRDefault="0077570F" w:rsidP="006A0853">
      <w:pPr>
        <w:pStyle w:val="Contenido-Ttulo1"/>
      </w:pPr>
      <w:bookmarkStart w:id="13" w:name="_Toc77275384"/>
      <w:r>
        <w:lastRenderedPageBreak/>
        <w:t>Marco teórico</w:t>
      </w:r>
      <w:bookmarkEnd w:id="13"/>
    </w:p>
    <w:p w:rsidR="00F168E9" w:rsidRPr="00A526FE" w:rsidRDefault="00F168E9" w:rsidP="00F168E9">
      <w:pPr>
        <w:pStyle w:val="Base-Consangraprimeralnea"/>
      </w:pPr>
      <w:r>
        <w:t>[</w:t>
      </w:r>
      <w:r w:rsidRPr="00A526FE">
        <w:t>Texto del capítulo o apartado 1</w:t>
      </w:r>
      <w:r>
        <w:t>]</w:t>
      </w:r>
    </w:p>
    <w:p w:rsidR="00F168E9" w:rsidRPr="00136D4D" w:rsidRDefault="00F168E9" w:rsidP="00F168E9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136D4D" w:rsidRDefault="00F168E9" w:rsidP="00F168E9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136D4D" w:rsidRDefault="00F168E9" w:rsidP="00F168E9">
      <w:pPr>
        <w:pStyle w:val="ListParagraph"/>
        <w:keepNext/>
        <w:keepLines/>
        <w:numPr>
          <w:ilvl w:val="1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4733EF" w:rsidRDefault="00F168E9" w:rsidP="00F168E9">
      <w:pPr>
        <w:pStyle w:val="Contenido-Ttulo2"/>
      </w:pPr>
      <w:bookmarkStart w:id="14" w:name="_Toc77275385"/>
      <w:r w:rsidRPr="004733EF">
        <w:t>[</w:t>
      </w:r>
      <w:r w:rsidRPr="00136D4D">
        <w:t>Epígrafe</w:t>
      </w:r>
      <w:r w:rsidRPr="004733EF">
        <w:t xml:space="preserve"> de la primera división del capítulo o apartado 1]</w:t>
      </w:r>
      <w:bookmarkEnd w:id="14"/>
    </w:p>
    <w:p w:rsidR="00601A5F" w:rsidRDefault="00F168E9" w:rsidP="00CF3763">
      <w:pPr>
        <w:pStyle w:val="Base-Consangraprimeralnea"/>
      </w:pPr>
      <w:r w:rsidRPr="00A526FE">
        <w:t>[Texto de la primera división del capítulo o apartado</w:t>
      </w:r>
      <w:r w:rsidR="009574D4">
        <w:t xml:space="preserve"> </w:t>
      </w:r>
      <w:r w:rsidRPr="00A526FE">
        <w:t>1]</w:t>
      </w:r>
    </w:p>
    <w:p w:rsidR="00601A5F" w:rsidRDefault="00601A5F" w:rsidP="00601A5F">
      <w:pPr>
        <w:pStyle w:val="Base-Consangraprimeralnea"/>
      </w:pPr>
    </w:p>
    <w:p w:rsidR="00CF3763" w:rsidRDefault="00CF3763" w:rsidP="00CF3763">
      <w:pPr>
        <w:pStyle w:val="Base-Consangraprimeralnea"/>
        <w:keepNext/>
        <w:ind w:firstLine="0"/>
        <w:jc w:val="center"/>
      </w:pPr>
      <w:r w:rsidRPr="00DA5382">
        <w:rPr>
          <w:noProof/>
        </w:rPr>
        <w:drawing>
          <wp:inline distT="0" distB="0" distL="0" distR="0" wp14:anchorId="0F341BCC" wp14:editId="5D1B2717">
            <wp:extent cx="4611182" cy="402608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3884" cy="402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763" w:rsidRPr="00CF3763" w:rsidRDefault="00CF3763" w:rsidP="00CF3763">
      <w:pPr>
        <w:pStyle w:val="Tablasyfiguras-Descripcin"/>
      </w:pPr>
      <w:bookmarkStart w:id="15" w:name="_Toc72581780"/>
      <w:bookmarkStart w:id="16" w:name="_Hlk76758280"/>
      <w:r w:rsidRPr="00CF3763">
        <w:t xml:space="preserve">Figura </w:t>
      </w:r>
      <w:fldSimple w:instr=" SEQ Figura \* ARABIC ">
        <w:r w:rsidR="008526AD">
          <w:rPr>
            <w:noProof/>
          </w:rPr>
          <w:t>1</w:t>
        </w:r>
      </w:fldSimple>
      <w:r w:rsidRPr="00CF3763">
        <w:t>: Título de la figura (Fuente: Fuente de los datos)</w:t>
      </w:r>
      <w:bookmarkEnd w:id="15"/>
      <w:r w:rsidRPr="00CF3763">
        <w:t xml:space="preserve"> </w:t>
      </w:r>
    </w:p>
    <w:bookmarkEnd w:id="16"/>
    <w:p w:rsid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Pr="00601A5F" w:rsidRDefault="00601A5F" w:rsidP="00601A5F">
      <w:pPr>
        <w:pStyle w:val="Base-Consangraprimeralnea"/>
      </w:pPr>
    </w:p>
    <w:p w:rsidR="00601A5F" w:rsidRDefault="0077570F" w:rsidP="001E7FB2">
      <w:pPr>
        <w:pStyle w:val="Contenido-Ttulo1"/>
      </w:pPr>
      <w:bookmarkStart w:id="17" w:name="_Toc77275386"/>
      <w:r>
        <w:lastRenderedPageBreak/>
        <w:t>Metodología</w:t>
      </w:r>
      <w:bookmarkEnd w:id="17"/>
    </w:p>
    <w:p w:rsidR="00F168E9" w:rsidRPr="00A526FE" w:rsidRDefault="00F168E9" w:rsidP="00F168E9">
      <w:pPr>
        <w:pStyle w:val="Base-Consangraprimeralnea"/>
      </w:pPr>
      <w:r>
        <w:t>[</w:t>
      </w:r>
      <w:r w:rsidRPr="00A526FE">
        <w:t>Texto del capítulo o apartado 1</w:t>
      </w:r>
      <w:r>
        <w:t>]</w:t>
      </w:r>
    </w:p>
    <w:p w:rsidR="00F168E9" w:rsidRPr="00136D4D" w:rsidRDefault="00F168E9" w:rsidP="00F168E9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136D4D" w:rsidRDefault="00F168E9" w:rsidP="00F168E9">
      <w:pPr>
        <w:pStyle w:val="ListParagraph"/>
        <w:keepNext/>
        <w:keepLines/>
        <w:numPr>
          <w:ilvl w:val="0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136D4D" w:rsidRDefault="00F168E9" w:rsidP="00F168E9">
      <w:pPr>
        <w:pStyle w:val="ListParagraph"/>
        <w:keepNext/>
        <w:keepLines/>
        <w:numPr>
          <w:ilvl w:val="1"/>
          <w:numId w:val="15"/>
        </w:numPr>
        <w:spacing w:before="240"/>
        <w:contextualSpacing w:val="0"/>
        <w:rPr>
          <w:b/>
          <w:i/>
          <w:vanish/>
        </w:rPr>
      </w:pPr>
    </w:p>
    <w:p w:rsidR="00F168E9" w:rsidRPr="004733EF" w:rsidRDefault="00F168E9" w:rsidP="00F168E9">
      <w:pPr>
        <w:pStyle w:val="Contenido-Ttulo2"/>
      </w:pPr>
      <w:bookmarkStart w:id="18" w:name="_Toc77275387"/>
      <w:r w:rsidRPr="004733EF">
        <w:t>[</w:t>
      </w:r>
      <w:r w:rsidRPr="00136D4D">
        <w:t>Epígrafe</w:t>
      </w:r>
      <w:r w:rsidRPr="004733EF">
        <w:t xml:space="preserve"> de la primera división del capítulo o apartado 1]</w:t>
      </w:r>
      <w:bookmarkEnd w:id="18"/>
    </w:p>
    <w:p w:rsidR="00601A5F" w:rsidRDefault="00F168E9" w:rsidP="00DA5382">
      <w:pPr>
        <w:pStyle w:val="Base-Consangraprimeralnea"/>
      </w:pPr>
      <w:r w:rsidRPr="00A526FE">
        <w:t>[Texto de la primera división del capítulo o apartado</w:t>
      </w:r>
      <w:r w:rsidR="009574D4">
        <w:t xml:space="preserve"> </w:t>
      </w:r>
      <w:r w:rsidRPr="00A526FE">
        <w:t>1]</w:t>
      </w:r>
    </w:p>
    <w:p w:rsidR="00CF3763" w:rsidRDefault="00CF3763" w:rsidP="00DA5382">
      <w:pPr>
        <w:pStyle w:val="Base-Consangraprimeralnea"/>
      </w:pPr>
    </w:p>
    <w:p w:rsidR="00413E65" w:rsidRPr="00413E65" w:rsidRDefault="00413E65" w:rsidP="00413E65">
      <w:pPr>
        <w:pStyle w:val="Tablasyfiguras-Descripcin"/>
      </w:pPr>
      <w:bookmarkStart w:id="19" w:name="_Toc72581765"/>
      <w:r w:rsidRPr="00413E65">
        <w:t xml:space="preserve">Tabla </w:t>
      </w:r>
      <w:fldSimple w:instr=" SEQ Tabla \* ARABIC ">
        <w:r w:rsidR="008526AD">
          <w:rPr>
            <w:noProof/>
          </w:rPr>
          <w:t>1</w:t>
        </w:r>
      </w:fldSimple>
      <w:r w:rsidRPr="00413E65">
        <w:t>: Título de la tabla (Fuente: Fuente de los datos)</w:t>
      </w:r>
      <w:bookmarkEnd w:id="19"/>
      <w:r w:rsidRPr="00413E65">
        <w:t xml:space="preserve"> </w:t>
      </w:r>
    </w:p>
    <w:tbl>
      <w:tblPr>
        <w:tblStyle w:val="ListTable6Colorful"/>
        <w:tblW w:w="4273" w:type="pct"/>
        <w:jc w:val="center"/>
        <w:tblLook w:val="06A0" w:firstRow="1" w:lastRow="0" w:firstColumn="1" w:lastColumn="0" w:noHBand="1" w:noVBand="1"/>
      </w:tblPr>
      <w:tblGrid>
        <w:gridCol w:w="1653"/>
        <w:gridCol w:w="1343"/>
        <w:gridCol w:w="1343"/>
        <w:gridCol w:w="1343"/>
        <w:gridCol w:w="1343"/>
      </w:tblGrid>
      <w:tr w:rsidR="00E16CB5" w:rsidTr="00E16C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pct"/>
            <w:shd w:val="clear" w:color="auto" w:fill="D9D9D9" w:themeFill="background1" w:themeFillShade="D9"/>
            <w:noWrap/>
            <w:vAlign w:val="center"/>
          </w:tcPr>
          <w:p w:rsidR="00413E65" w:rsidRDefault="00413E65" w:rsidP="00F64664">
            <w:pPr>
              <w:pStyle w:val="Base"/>
            </w:pPr>
            <w:r>
              <w:t>Columna 1</w:t>
            </w:r>
          </w:p>
        </w:tc>
        <w:tc>
          <w:tcPr>
            <w:tcW w:w="956" w:type="pct"/>
            <w:shd w:val="clear" w:color="auto" w:fill="D9D9D9" w:themeFill="background1" w:themeFillShade="D9"/>
            <w:vAlign w:val="center"/>
          </w:tcPr>
          <w:p w:rsidR="00413E65" w:rsidRDefault="00187FC8" w:rsidP="00F64664">
            <w:pPr>
              <w:pStyle w:val="Bas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Columna 2</w:t>
            </w:r>
          </w:p>
        </w:tc>
        <w:tc>
          <w:tcPr>
            <w:tcW w:w="956" w:type="pct"/>
            <w:shd w:val="clear" w:color="auto" w:fill="D9D9D9" w:themeFill="background1" w:themeFillShade="D9"/>
            <w:vAlign w:val="center"/>
          </w:tcPr>
          <w:p w:rsidR="00413E65" w:rsidRDefault="00413E65" w:rsidP="00F64664">
            <w:pPr>
              <w:pStyle w:val="Bas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Columna 2</w:t>
            </w:r>
          </w:p>
        </w:tc>
        <w:tc>
          <w:tcPr>
            <w:tcW w:w="956" w:type="pct"/>
            <w:shd w:val="clear" w:color="auto" w:fill="D9D9D9" w:themeFill="background1" w:themeFillShade="D9"/>
            <w:vAlign w:val="center"/>
          </w:tcPr>
          <w:p w:rsidR="00413E65" w:rsidRDefault="00413E65" w:rsidP="00F64664">
            <w:pPr>
              <w:pStyle w:val="Bas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Columna 3</w:t>
            </w:r>
          </w:p>
        </w:tc>
        <w:tc>
          <w:tcPr>
            <w:tcW w:w="956" w:type="pct"/>
            <w:shd w:val="clear" w:color="auto" w:fill="D9D9D9" w:themeFill="background1" w:themeFillShade="D9"/>
            <w:vAlign w:val="center"/>
          </w:tcPr>
          <w:p w:rsidR="00413E65" w:rsidRDefault="00413E65" w:rsidP="00F64664">
            <w:pPr>
              <w:pStyle w:val="Bas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Columna 4</w:t>
            </w:r>
          </w:p>
        </w:tc>
      </w:tr>
      <w:tr w:rsidR="00E16CB5" w:rsidTr="00E16CB5">
        <w:trPr>
          <w:trHeight w:val="4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pct"/>
            <w:noWrap/>
            <w:vAlign w:val="center"/>
          </w:tcPr>
          <w:p w:rsidR="00187FC8" w:rsidRPr="00413E65" w:rsidRDefault="00187FC8" w:rsidP="00187FC8">
            <w:pPr>
              <w:pStyle w:val="Base"/>
            </w:pPr>
            <w:r w:rsidRPr="00413E65">
              <w:t>Dato 1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</w:tr>
      <w:tr w:rsidR="00187FC8" w:rsidTr="00E16CB5">
        <w:trPr>
          <w:trHeight w:val="4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pct"/>
            <w:noWrap/>
            <w:vAlign w:val="center"/>
          </w:tcPr>
          <w:p w:rsidR="00187FC8" w:rsidRPr="00413E65" w:rsidRDefault="00187FC8" w:rsidP="00187FC8">
            <w:pPr>
              <w:pStyle w:val="Base"/>
            </w:pPr>
            <w:r w:rsidRPr="00413E65">
              <w:t>Dato 2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</w:tr>
      <w:tr w:rsidR="00E16CB5" w:rsidTr="00E16CB5">
        <w:trPr>
          <w:trHeight w:val="4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pct"/>
            <w:noWrap/>
            <w:vAlign w:val="center"/>
          </w:tcPr>
          <w:p w:rsidR="00187FC8" w:rsidRPr="00413E65" w:rsidRDefault="00187FC8" w:rsidP="00187FC8">
            <w:pPr>
              <w:pStyle w:val="Base"/>
            </w:pPr>
            <w:r w:rsidRPr="00413E65">
              <w:t xml:space="preserve">Dato 3 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  <w:tc>
          <w:tcPr>
            <w:tcW w:w="956" w:type="pct"/>
            <w:vAlign w:val="center"/>
          </w:tcPr>
          <w:p w:rsidR="00187FC8" w:rsidRPr="00413E65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3E65">
              <w:t>0</w:t>
            </w:r>
          </w:p>
        </w:tc>
      </w:tr>
      <w:tr w:rsidR="00187FC8" w:rsidTr="00E16CB5">
        <w:trPr>
          <w:trHeight w:val="4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pct"/>
            <w:noWrap/>
            <w:vAlign w:val="center"/>
          </w:tcPr>
          <w:p w:rsidR="00187FC8" w:rsidRPr="00187FC8" w:rsidRDefault="00187FC8" w:rsidP="00187FC8">
            <w:pPr>
              <w:pStyle w:val="Base"/>
            </w:pPr>
            <w:r w:rsidRPr="00187FC8">
              <w:t>Dato 4</w:t>
            </w:r>
          </w:p>
        </w:tc>
        <w:tc>
          <w:tcPr>
            <w:tcW w:w="956" w:type="pct"/>
            <w:vAlign w:val="center"/>
          </w:tcPr>
          <w:p w:rsidR="00187FC8" w:rsidRPr="00187FC8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7FC8">
              <w:t>0</w:t>
            </w:r>
          </w:p>
        </w:tc>
        <w:tc>
          <w:tcPr>
            <w:tcW w:w="956" w:type="pct"/>
            <w:vAlign w:val="center"/>
          </w:tcPr>
          <w:p w:rsidR="00187FC8" w:rsidRPr="00187FC8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7FC8">
              <w:t>0</w:t>
            </w:r>
          </w:p>
        </w:tc>
        <w:tc>
          <w:tcPr>
            <w:tcW w:w="956" w:type="pct"/>
            <w:vAlign w:val="center"/>
          </w:tcPr>
          <w:p w:rsidR="00187FC8" w:rsidRPr="00187FC8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7FC8">
              <w:t>0</w:t>
            </w:r>
          </w:p>
        </w:tc>
        <w:tc>
          <w:tcPr>
            <w:tcW w:w="956" w:type="pct"/>
            <w:vAlign w:val="center"/>
          </w:tcPr>
          <w:p w:rsidR="00187FC8" w:rsidRPr="00187FC8" w:rsidRDefault="00187FC8" w:rsidP="00187FC8">
            <w:pPr>
              <w:pStyle w:val="Bas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7FC8">
              <w:t>0</w:t>
            </w:r>
          </w:p>
        </w:tc>
      </w:tr>
    </w:tbl>
    <w:p w:rsidR="00601A5F" w:rsidRDefault="00601A5F" w:rsidP="00601A5F">
      <w:pPr>
        <w:pStyle w:val="Base-Consangraprimeralnea"/>
      </w:pPr>
    </w:p>
    <w:p w:rsidR="00601A5F" w:rsidRDefault="00601A5F" w:rsidP="00DA5382">
      <w:pPr>
        <w:pStyle w:val="Base-Consangraprimeralnea"/>
        <w:ind w:firstLine="0"/>
      </w:pPr>
    </w:p>
    <w:p w:rsidR="00DA5382" w:rsidRDefault="00DA5382" w:rsidP="00DA5382">
      <w:pPr>
        <w:pStyle w:val="Caption"/>
        <w:rPr>
          <w:rFonts w:cs="Times New Roman"/>
          <w:szCs w:val="24"/>
        </w:rPr>
      </w:pPr>
    </w:p>
    <w:p w:rsidR="00DA5382" w:rsidRDefault="00DA5382" w:rsidP="00DA5382">
      <w:pPr>
        <w:pStyle w:val="Caption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F168E9">
      <w:pPr>
        <w:pStyle w:val="Base-Consangraprimeralnea"/>
        <w:ind w:firstLine="0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>
      <w:pPr>
        <w:spacing w:after="160" w:line="259" w:lineRule="auto"/>
        <w:jc w:val="left"/>
      </w:pPr>
      <w:r>
        <w:br w:type="page"/>
      </w:r>
    </w:p>
    <w:p w:rsidR="00601A5F" w:rsidRDefault="0077570F" w:rsidP="006A0853">
      <w:pPr>
        <w:pStyle w:val="Contenido-Ttulo1"/>
      </w:pPr>
      <w:bookmarkStart w:id="20" w:name="_Toc77275388"/>
      <w:r w:rsidRPr="00136D4D">
        <w:lastRenderedPageBreak/>
        <w:t>Resultados</w:t>
      </w:r>
      <w:bookmarkEnd w:id="20"/>
    </w:p>
    <w:p w:rsidR="002B5A09" w:rsidRPr="002B5A09" w:rsidRDefault="002B5A09" w:rsidP="002B5A09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212A63">
      <w:pPr>
        <w:pStyle w:val="Base-Consangraprimeralnea"/>
        <w:ind w:firstLine="0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601A5F" w:rsidP="00601A5F">
      <w:pPr>
        <w:pStyle w:val="Base-Consangraprimeralnea"/>
      </w:pPr>
    </w:p>
    <w:p w:rsidR="00601A5F" w:rsidRDefault="0077570F" w:rsidP="006A0853">
      <w:pPr>
        <w:pStyle w:val="Contenido-Ttulo1"/>
      </w:pPr>
      <w:bookmarkStart w:id="21" w:name="_Toc77275389"/>
      <w:r w:rsidRPr="00136D4D">
        <w:lastRenderedPageBreak/>
        <w:t>Conclusiones</w:t>
      </w:r>
      <w:bookmarkEnd w:id="21"/>
    </w:p>
    <w:p w:rsidR="00601A5F" w:rsidRDefault="00601A5F" w:rsidP="00601A5F">
      <w:pPr>
        <w:pStyle w:val="Base-Consangraprimeralnea"/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pStyle w:val="Base-Consangraprimeralnea"/>
        <w:rPr>
          <w:lang w:val="en-US"/>
        </w:rPr>
      </w:pPr>
    </w:p>
    <w:p w:rsidR="00601A5F" w:rsidRPr="00607BDF" w:rsidRDefault="00601A5F" w:rsidP="00601A5F">
      <w:pPr>
        <w:spacing w:after="160" w:line="259" w:lineRule="auto"/>
        <w:jc w:val="left"/>
        <w:rPr>
          <w:lang w:val="en-US"/>
        </w:rPr>
      </w:pPr>
      <w:r w:rsidRPr="00607BDF">
        <w:rPr>
          <w:lang w:val="en-US"/>
        </w:rPr>
        <w:br w:type="page"/>
      </w:r>
    </w:p>
    <w:p w:rsidR="00CA06EC" w:rsidRDefault="00CA06EC" w:rsidP="006A0853">
      <w:pPr>
        <w:pStyle w:val="Contenido-Ttulo1"/>
      </w:pPr>
      <w:bookmarkStart w:id="22" w:name="_Toc77275390"/>
      <w:r>
        <w:lastRenderedPageBreak/>
        <w:t>Bibliografía</w:t>
      </w:r>
      <w:bookmarkEnd w:id="22"/>
    </w:p>
    <w:p w:rsidR="00BE5B37" w:rsidRDefault="00F776E7" w:rsidP="00601A5F">
      <w:pPr>
        <w:pStyle w:val="Base-Consangraprimeralnea"/>
      </w:pPr>
      <w:r w:rsidRPr="00F776E7">
        <w:t>[La bibliografía del trabajo se elaborará siguiendo las pautas de la última versión de la norma UNE-ISO 690</w:t>
      </w:r>
      <w:r w:rsidR="00D71998">
        <w:t xml:space="preserve">. </w:t>
      </w:r>
    </w:p>
    <w:p w:rsidR="00601A5F" w:rsidRDefault="00D71998" w:rsidP="00601A5F">
      <w:pPr>
        <w:pStyle w:val="Base-Consangraprimeralnea"/>
      </w:pPr>
      <w:r>
        <w:t xml:space="preserve">Los siguientes ejemplos han sido extraídos de la guía online de la Biblioteca de la UEX, herramienta para aprender a </w:t>
      </w:r>
      <w:r w:rsidRPr="00D71998">
        <w:t xml:space="preserve">utiliza las herramientas adecuadas y da el formato correcto aplicando </w:t>
      </w:r>
      <w:r>
        <w:t>el estilo de citas de la norma UNE-ISO 690</w:t>
      </w:r>
      <w:r>
        <w:rPr>
          <w:rStyle w:val="FootnoteReference"/>
        </w:rPr>
        <w:footnoteReference w:id="1"/>
      </w:r>
      <w:r>
        <w:t>]</w:t>
      </w:r>
    </w:p>
    <w:p w:rsidR="00C703C3" w:rsidRPr="00D71998" w:rsidRDefault="00C703C3" w:rsidP="00601A5F">
      <w:pPr>
        <w:pStyle w:val="Base-Consangraprimeralnea"/>
        <w:rPr>
          <w:b/>
        </w:rPr>
      </w:pPr>
      <w:r w:rsidRPr="00D71998">
        <w:rPr>
          <w:b/>
        </w:rPr>
        <w:t xml:space="preserve">Ejemplo </w:t>
      </w:r>
      <w:r w:rsidR="00D71998" w:rsidRPr="00D71998">
        <w:rPr>
          <w:b/>
        </w:rPr>
        <w:t>l</w:t>
      </w:r>
      <w:r w:rsidRPr="00D71998">
        <w:rPr>
          <w:b/>
        </w:rPr>
        <w:t>ibro impreso:</w:t>
      </w:r>
    </w:p>
    <w:p w:rsidR="00C703C3" w:rsidRDefault="00C703C3" w:rsidP="00C703C3">
      <w:pPr>
        <w:pStyle w:val="Base-Consangraprimeralnea"/>
      </w:pPr>
      <w:r w:rsidRPr="00C703C3">
        <w:t xml:space="preserve">BAARD, H.P. </w:t>
      </w:r>
      <w:r w:rsidRPr="0040303C">
        <w:rPr>
          <w:i/>
        </w:rPr>
        <w:t xml:space="preserve">Frans </w:t>
      </w:r>
      <w:proofErr w:type="spellStart"/>
      <w:r w:rsidRPr="0040303C">
        <w:rPr>
          <w:i/>
        </w:rPr>
        <w:t>Hals</w:t>
      </w:r>
      <w:proofErr w:type="spellEnd"/>
      <w:r w:rsidRPr="00C703C3">
        <w:t xml:space="preserve">. </w:t>
      </w:r>
      <w:r w:rsidRPr="00D60C04">
        <w:rPr>
          <w:lang w:val="en-US"/>
        </w:rPr>
        <w:t xml:space="preserve">Translated from the Dutch by George STUYCK. </w:t>
      </w:r>
      <w:r w:rsidRPr="00C703C3">
        <w:t xml:space="preserve">London: </w:t>
      </w:r>
      <w:proofErr w:type="spellStart"/>
      <w:r w:rsidRPr="00C703C3">
        <w:t>Thames</w:t>
      </w:r>
      <w:proofErr w:type="spellEnd"/>
      <w:r w:rsidRPr="00C703C3">
        <w:t xml:space="preserve"> and Hudson, 1981.</w:t>
      </w:r>
    </w:p>
    <w:p w:rsidR="00D71998" w:rsidRPr="00D71998" w:rsidRDefault="00D71998" w:rsidP="00C703C3">
      <w:pPr>
        <w:pStyle w:val="Base-Consangraprimeralnea"/>
        <w:rPr>
          <w:b/>
        </w:rPr>
      </w:pPr>
      <w:r w:rsidRPr="00D71998">
        <w:rPr>
          <w:b/>
        </w:rPr>
        <w:t>Ejemplo capítulo de libro:</w:t>
      </w:r>
    </w:p>
    <w:p w:rsidR="00601A5F" w:rsidRDefault="00C703C3" w:rsidP="00F03151">
      <w:pPr>
        <w:pStyle w:val="Base-Consangraprimeralnea"/>
      </w:pPr>
      <w:r w:rsidRPr="00C703C3">
        <w:t xml:space="preserve">CORNEJO VEGA, F.J. Estampación. En ARENILLAS TORREJÓN, J.A. (coord.) </w:t>
      </w:r>
      <w:r w:rsidRPr="0040303C">
        <w:rPr>
          <w:i/>
        </w:rPr>
        <w:t>Manual de documentación del Patrimonio Mueble</w:t>
      </w:r>
      <w:r w:rsidRPr="00C703C3">
        <w:t>. Sevilla: Junta de Andalucía, Consejería de Economía, Innovación, Ciencia y Empleo, 2014, pp. 162-179</w:t>
      </w:r>
      <w:r w:rsidR="00D71998">
        <w:t>.</w:t>
      </w:r>
    </w:p>
    <w:p w:rsidR="00B5353C" w:rsidRDefault="00B5353C" w:rsidP="00212A63">
      <w:pPr>
        <w:pStyle w:val="Base-Consangraprimeralnea"/>
        <w:ind w:firstLine="0"/>
        <w:sectPr w:rsidR="00B5353C" w:rsidSect="001E7FB2">
          <w:pgSz w:w="11906" w:h="16838"/>
          <w:pgMar w:top="1418" w:right="1701" w:bottom="1418" w:left="1701" w:header="680" w:footer="709" w:gutter="284"/>
          <w:pgNumType w:start="1"/>
          <w:cols w:space="708"/>
          <w:titlePg/>
          <w:docGrid w:linePitch="360"/>
        </w:sectPr>
      </w:pPr>
    </w:p>
    <w:p w:rsidR="00F776E7" w:rsidRDefault="00CA06EC" w:rsidP="006A0853">
      <w:pPr>
        <w:pStyle w:val="ndicesyanexos-Ttulo"/>
      </w:pPr>
      <w:bookmarkStart w:id="23" w:name="_Toc77275391"/>
      <w:r w:rsidRPr="00136D4D">
        <w:lastRenderedPageBreak/>
        <w:t>Anexo</w:t>
      </w:r>
      <w:r w:rsidR="00F776E7">
        <w:t xml:space="preserve"> [</w:t>
      </w:r>
      <w:proofErr w:type="spellStart"/>
      <w:r w:rsidR="00F776E7">
        <w:t>nº</w:t>
      </w:r>
      <w:proofErr w:type="spellEnd"/>
      <w:r w:rsidR="00F776E7">
        <w:t>]: [Título del anexo]</w:t>
      </w:r>
      <w:bookmarkEnd w:id="23"/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1A24AB">
      <w:pPr>
        <w:pStyle w:val="Base-Consangraprimeralnea"/>
      </w:pPr>
    </w:p>
    <w:p w:rsidR="001A24AB" w:rsidRDefault="001A24AB" w:rsidP="004A1536">
      <w:pPr>
        <w:pStyle w:val="Base-Consangraprimeralnea"/>
        <w:ind w:firstLine="0"/>
      </w:pPr>
    </w:p>
    <w:p w:rsidR="001A24AB" w:rsidRDefault="001A24AB" w:rsidP="000B7AF5">
      <w:pPr>
        <w:pStyle w:val="Base-Consangraprimeralnea"/>
        <w:ind w:firstLine="0"/>
      </w:pPr>
    </w:p>
    <w:p w:rsidR="001A24AB" w:rsidRPr="00500785" w:rsidRDefault="00500785" w:rsidP="00500785">
      <w:pPr>
        <w:spacing w:before="100" w:beforeAutospacing="1" w:after="119"/>
        <w:jc w:val="center"/>
        <w:rPr>
          <w:rFonts w:eastAsia="Times New Roman" w:cs="Times New Roman"/>
          <w:szCs w:val="24"/>
          <w:lang w:eastAsia="es-ES"/>
        </w:rPr>
      </w:pPr>
      <w:r w:rsidRPr="00500785">
        <w:rPr>
          <w:rFonts w:eastAsia="Times New Roman" w:cs="Times New Roman"/>
          <w:szCs w:val="24"/>
          <w:lang w:eastAsia="es-ES"/>
        </w:rPr>
        <w:t xml:space="preserve">Plantilla creada con </w:t>
      </w:r>
      <w:r>
        <w:t>Microsoft Office Professional Plus 2019</w:t>
      </w:r>
    </w:p>
    <w:tbl>
      <w:tblPr>
        <w:tblStyle w:val="TableGrid"/>
        <w:tblpPr w:leftFromText="141" w:rightFromText="141" w:vertAnchor="text" w:horzAnchor="margin" w:tblpX="-431" w:tblpY="351"/>
        <w:tblW w:w="8641" w:type="dxa"/>
        <w:tblLook w:val="04A0" w:firstRow="1" w:lastRow="0" w:firstColumn="1" w:lastColumn="0" w:noHBand="0" w:noVBand="1"/>
      </w:tblPr>
      <w:tblGrid>
        <w:gridCol w:w="8641"/>
      </w:tblGrid>
      <w:tr w:rsidR="001A24AB" w:rsidTr="00BD2B37">
        <w:tc>
          <w:tcPr>
            <w:tcW w:w="8641" w:type="dxa"/>
          </w:tcPr>
          <w:p w:rsidR="000B7AF5" w:rsidRPr="000B7AF5" w:rsidRDefault="000B7AF5" w:rsidP="00BD2B37">
            <w:pPr>
              <w:pStyle w:val="western"/>
              <w:spacing w:before="238" w:beforeAutospacing="0" w:after="238" w:line="240" w:lineRule="auto"/>
              <w:ind w:right="102"/>
              <w:jc w:val="center"/>
              <w:rPr>
                <w:sz w:val="28"/>
                <w:szCs w:val="28"/>
              </w:rPr>
            </w:pPr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>La presente plantilla es el resultado del TFG de Inma Tortosa Soriano.</w:t>
            </w:r>
          </w:p>
          <w:p w:rsidR="000B7AF5" w:rsidRPr="000B7AF5" w:rsidRDefault="000B7AF5" w:rsidP="00BD2B37">
            <w:pPr>
              <w:pStyle w:val="western"/>
              <w:spacing w:before="238" w:beforeAutospacing="0" w:after="238" w:line="240" w:lineRule="auto"/>
              <w:ind w:right="102"/>
              <w:jc w:val="center"/>
              <w:rPr>
                <w:sz w:val="28"/>
                <w:szCs w:val="28"/>
              </w:rPr>
            </w:pPr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 xml:space="preserve">Está basada en la plantilla de la Facultad de Ciencias de la Documentación y la Comunicación de la UNEX, publicada en la </w:t>
            </w:r>
            <w:hyperlink r:id="rId12" w:history="1">
              <w:r w:rsidRPr="000B7AF5">
                <w:rPr>
                  <w:rStyle w:val="Hyperlink"/>
                  <w:sz w:val="28"/>
                  <w:szCs w:val="28"/>
                  <w:shd w:val="clear" w:color="auto" w:fill="FFFFFF"/>
                </w:rPr>
                <w:t>web</w:t>
              </w:r>
            </w:hyperlink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1A24AB" w:rsidRDefault="000B7AF5" w:rsidP="00BD2B37">
            <w:pPr>
              <w:pStyle w:val="western"/>
              <w:spacing w:before="238" w:beforeAutospacing="0" w:after="238" w:line="240" w:lineRule="auto"/>
              <w:ind w:left="102" w:right="102"/>
              <w:jc w:val="center"/>
            </w:pPr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 xml:space="preserve">Se permite </w:t>
            </w:r>
            <w:r w:rsidR="00BD2B37">
              <w:rPr>
                <w:color w:val="000000"/>
                <w:sz w:val="28"/>
                <w:szCs w:val="28"/>
                <w:shd w:val="clear" w:color="auto" w:fill="FFFFFF"/>
              </w:rPr>
              <w:t>su</w:t>
            </w:r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 xml:space="preserve"> uso </w:t>
            </w:r>
            <w:r w:rsidR="00975460">
              <w:rPr>
                <w:color w:val="000000"/>
                <w:sz w:val="28"/>
                <w:szCs w:val="28"/>
                <w:shd w:val="clear" w:color="auto" w:fill="FFFFFF"/>
              </w:rPr>
              <w:t>en</w:t>
            </w:r>
            <w:r w:rsidRPr="000B7AF5">
              <w:rPr>
                <w:color w:val="000000"/>
                <w:sz w:val="28"/>
                <w:szCs w:val="28"/>
                <w:shd w:val="clear" w:color="auto" w:fill="FFFFFF"/>
              </w:rPr>
              <w:t xml:space="preserve"> la realización de Trabajos Finales de Estudios.</w:t>
            </w:r>
          </w:p>
        </w:tc>
      </w:tr>
    </w:tbl>
    <w:p w:rsidR="001A24AB" w:rsidRPr="001A24AB" w:rsidRDefault="001A24AB" w:rsidP="00500785">
      <w:pPr>
        <w:pStyle w:val="Base-Consangraprimeralnea"/>
        <w:ind w:firstLine="0"/>
      </w:pPr>
    </w:p>
    <w:sectPr w:rsidR="001A24AB" w:rsidRPr="001A24AB" w:rsidSect="001E7FB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701" w:bottom="1418" w:left="1701" w:header="709" w:footer="709" w:gutter="284"/>
      <w:pgNumType w:fmt="low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4A9" w:rsidRDefault="00A464A9" w:rsidP="004459F7">
      <w:pPr>
        <w:spacing w:after="0" w:line="240" w:lineRule="auto"/>
      </w:pPr>
      <w:r>
        <w:separator/>
      </w:r>
    </w:p>
    <w:p w:rsidR="00A464A9" w:rsidRDefault="00A464A9"/>
    <w:p w:rsidR="00A464A9" w:rsidRDefault="00A464A9"/>
  </w:endnote>
  <w:endnote w:type="continuationSeparator" w:id="0">
    <w:p w:rsidR="00A464A9" w:rsidRDefault="00A464A9" w:rsidP="004459F7">
      <w:pPr>
        <w:spacing w:after="0" w:line="240" w:lineRule="auto"/>
      </w:pPr>
      <w:r>
        <w:continuationSeparator/>
      </w:r>
    </w:p>
    <w:p w:rsidR="00A464A9" w:rsidRDefault="00A464A9"/>
    <w:p w:rsidR="00A464A9" w:rsidRDefault="00A464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9516833"/>
      <w:docPartObj>
        <w:docPartGallery w:val="Page Numbers (Bottom of Page)"/>
        <w:docPartUnique/>
      </w:docPartObj>
    </w:sdtPr>
    <w:sdtEndPr/>
    <w:sdtContent>
      <w:p w:rsidR="00F03151" w:rsidRDefault="00F0315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068E4" w:rsidRDefault="008068E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956318"/>
      <w:docPartObj>
        <w:docPartGallery w:val="Page Numbers (Bottom of Page)"/>
        <w:docPartUnique/>
      </w:docPartObj>
    </w:sdtPr>
    <w:sdtEndPr/>
    <w:sdtContent>
      <w:p w:rsidR="00F03151" w:rsidRDefault="00F0315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E7FB2" w:rsidRDefault="001E7F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E4" w:rsidRDefault="008068E4"/>
  <w:p w:rsidR="0032510F" w:rsidRDefault="0032510F"/>
  <w:p w:rsidR="0032510F" w:rsidRDefault="0032510F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5497667"/>
      <w:docPartObj>
        <w:docPartGallery w:val="Page Numbers (Bottom of Page)"/>
        <w:docPartUnique/>
      </w:docPartObj>
    </w:sdtPr>
    <w:sdtEndPr/>
    <w:sdtContent>
      <w:p w:rsidR="00F03151" w:rsidRDefault="00212A63" w:rsidP="00F0315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32510F" w:rsidRDefault="00A464A9" w:rsidP="00F03151">
        <w:pPr>
          <w:pStyle w:val="Footer"/>
          <w:jc w:val="right"/>
        </w:pP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E4" w:rsidRDefault="008068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4A9" w:rsidRDefault="00A464A9" w:rsidP="004459F7">
      <w:pPr>
        <w:spacing w:after="0" w:line="240" w:lineRule="auto"/>
      </w:pPr>
      <w:r>
        <w:separator/>
      </w:r>
    </w:p>
    <w:p w:rsidR="00A464A9" w:rsidRDefault="00A464A9"/>
    <w:p w:rsidR="00A464A9" w:rsidRDefault="00A464A9"/>
  </w:footnote>
  <w:footnote w:type="continuationSeparator" w:id="0">
    <w:p w:rsidR="00A464A9" w:rsidRDefault="00A464A9" w:rsidP="004459F7">
      <w:pPr>
        <w:spacing w:after="0" w:line="240" w:lineRule="auto"/>
      </w:pPr>
      <w:r>
        <w:continuationSeparator/>
      </w:r>
    </w:p>
    <w:p w:rsidR="00A464A9" w:rsidRDefault="00A464A9"/>
    <w:p w:rsidR="00A464A9" w:rsidRDefault="00A464A9"/>
  </w:footnote>
  <w:footnote w:id="1">
    <w:p w:rsidR="00B5353C" w:rsidRDefault="00D71998" w:rsidP="00720C13">
      <w:pPr>
        <w:pStyle w:val="Referenciasapiedepgina"/>
      </w:pPr>
      <w:r>
        <w:rPr>
          <w:rStyle w:val="FootnoteReference"/>
        </w:rPr>
        <w:footnoteRef/>
      </w:r>
      <w:r>
        <w:t xml:space="preserve"> </w:t>
      </w:r>
      <w:r w:rsidRPr="00D71998">
        <w:rPr>
          <w:i/>
        </w:rPr>
        <w:t>Citar y elaborar Bibliografías. Estilos bibliográficos: NORMA UNE-ISO 690</w:t>
      </w:r>
      <w:r w:rsidRPr="00D71998">
        <w:t>. Biblioteca Universidad de Extremadura. 22 abril 2021 [consulta: 23 abril 2021]. Disponible en: https://biblioguias.unex.es/c.php?g=657103&amp;p=4627279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E4" w:rsidRDefault="008068E4"/>
  <w:p w:rsidR="0032510F" w:rsidRDefault="0032510F"/>
  <w:p w:rsidR="0032510F" w:rsidRDefault="0032510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10F" w:rsidRPr="00F03151" w:rsidRDefault="0032510F" w:rsidP="00F031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E4" w:rsidRDefault="008068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44030"/>
    <w:multiLevelType w:val="multilevel"/>
    <w:tmpl w:val="B42223B0"/>
    <w:numStyleLink w:val="Numeracin"/>
  </w:abstractNum>
  <w:abstractNum w:abstractNumId="1" w15:restartNumberingAfterBreak="0">
    <w:nsid w:val="0D034CA1"/>
    <w:multiLevelType w:val="multilevel"/>
    <w:tmpl w:val="678CDC2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pStyle w:val="Contenido-Ttulo3"/>
      <w:lvlText w:val="%1.%2.%3.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pStyle w:val="Contenido-Ttulo4"/>
      <w:lvlText w:val="%1.%2.%3.%4."/>
      <w:lvlJc w:val="left"/>
      <w:pPr>
        <w:ind w:left="964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1" w:hanging="136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4" w:hanging="164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1" w:hanging="187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5" w:hanging="215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38" w:hanging="2438"/>
      </w:pPr>
      <w:rPr>
        <w:rFonts w:hint="default"/>
      </w:rPr>
    </w:lvl>
  </w:abstractNum>
  <w:abstractNum w:abstractNumId="2" w15:restartNumberingAfterBreak="0">
    <w:nsid w:val="12F025E0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2C67C9"/>
    <w:multiLevelType w:val="multilevel"/>
    <w:tmpl w:val="6554D52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1" w:hanging="136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4" w:hanging="164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1" w:hanging="187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5" w:hanging="215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38" w:hanging="2438"/>
      </w:pPr>
      <w:rPr>
        <w:rFonts w:hint="default"/>
      </w:rPr>
    </w:lvl>
  </w:abstractNum>
  <w:abstractNum w:abstractNumId="4" w15:restartNumberingAfterBreak="0">
    <w:nsid w:val="1E281A54"/>
    <w:multiLevelType w:val="multilevel"/>
    <w:tmpl w:val="1652B97C"/>
    <w:styleLink w:val="Estilo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6A128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A460774"/>
    <w:multiLevelType w:val="hybridMultilevel"/>
    <w:tmpl w:val="151882D4"/>
    <w:lvl w:ilvl="0" w:tplc="BC721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275C7"/>
    <w:multiLevelType w:val="multilevel"/>
    <w:tmpl w:val="B42223B0"/>
    <w:numStyleLink w:val="Numeracin"/>
  </w:abstractNum>
  <w:abstractNum w:abstractNumId="8" w15:restartNumberingAfterBreak="0">
    <w:nsid w:val="3581465F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8216C9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93671BC"/>
    <w:multiLevelType w:val="multilevel"/>
    <w:tmpl w:val="B42223B0"/>
    <w:numStyleLink w:val="Numeracin"/>
  </w:abstractNum>
  <w:abstractNum w:abstractNumId="11" w15:restartNumberingAfterBreak="0">
    <w:nsid w:val="589C243F"/>
    <w:multiLevelType w:val="multilevel"/>
    <w:tmpl w:val="151882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B26BB"/>
    <w:multiLevelType w:val="multilevel"/>
    <w:tmpl w:val="B42223B0"/>
    <w:numStyleLink w:val="Numeracin"/>
  </w:abstractNum>
  <w:abstractNum w:abstractNumId="13" w15:restartNumberingAfterBreak="0">
    <w:nsid w:val="5E540796"/>
    <w:multiLevelType w:val="multilevel"/>
    <w:tmpl w:val="B42223B0"/>
    <w:numStyleLink w:val="Numeracin"/>
  </w:abstractNum>
  <w:abstractNum w:abstractNumId="14" w15:restartNumberingAfterBreak="0">
    <w:nsid w:val="5FDF2B84"/>
    <w:multiLevelType w:val="multilevel"/>
    <w:tmpl w:val="B42223B0"/>
    <w:styleLink w:val="Numeracin"/>
    <w:lvl w:ilvl="0">
      <w:start w:val="1"/>
      <w:numFmt w:val="decimal"/>
      <w:pStyle w:val="Contenido-Ttulo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Contenido-Ttulo2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1" w:hanging="136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4" w:hanging="164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1" w:hanging="187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5" w:hanging="215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38" w:hanging="2438"/>
      </w:pPr>
      <w:rPr>
        <w:rFonts w:hint="default"/>
      </w:rPr>
    </w:lvl>
  </w:abstractNum>
  <w:abstractNum w:abstractNumId="15" w15:restartNumberingAfterBreak="0">
    <w:nsid w:val="60446E0E"/>
    <w:multiLevelType w:val="hybridMultilevel"/>
    <w:tmpl w:val="1F36D16C"/>
    <w:lvl w:ilvl="0" w:tplc="EBC0E19E">
      <w:start w:val="1"/>
      <w:numFmt w:val="decimal"/>
      <w:lvlText w:val="%1.1.2.1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92810"/>
    <w:multiLevelType w:val="multilevel"/>
    <w:tmpl w:val="B42223B0"/>
    <w:numStyleLink w:val="Numeracin"/>
  </w:abstractNum>
  <w:abstractNum w:abstractNumId="17" w15:restartNumberingAfterBreak="0">
    <w:nsid w:val="69C15E52"/>
    <w:multiLevelType w:val="multilevel"/>
    <w:tmpl w:val="88583258"/>
    <w:lvl w:ilvl="0">
      <w:start w:val="2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1" w:hanging="136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4" w:hanging="164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1" w:hanging="187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5" w:hanging="215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38" w:hanging="2438"/>
      </w:pPr>
      <w:rPr>
        <w:rFonts w:hint="default"/>
      </w:rPr>
    </w:lvl>
  </w:abstractNum>
  <w:abstractNum w:abstractNumId="18" w15:restartNumberingAfterBreak="0">
    <w:nsid w:val="705950AF"/>
    <w:multiLevelType w:val="hybridMultilevel"/>
    <w:tmpl w:val="04F6A9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2A58E3"/>
    <w:multiLevelType w:val="multilevel"/>
    <w:tmpl w:val="A5005E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D1712A"/>
    <w:multiLevelType w:val="hybridMultilevel"/>
    <w:tmpl w:val="70C6E204"/>
    <w:lvl w:ilvl="0" w:tplc="B434B98E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C27ABB"/>
    <w:multiLevelType w:val="multilevel"/>
    <w:tmpl w:val="6908B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2665F0"/>
    <w:multiLevelType w:val="multilevel"/>
    <w:tmpl w:val="B42223B0"/>
    <w:numStyleLink w:val="Numeracin"/>
  </w:abstractNum>
  <w:num w:numId="1">
    <w:abstractNumId w:val="21"/>
  </w:num>
  <w:num w:numId="2">
    <w:abstractNumId w:val="5"/>
  </w:num>
  <w:num w:numId="3">
    <w:abstractNumId w:val="14"/>
  </w:num>
  <w:num w:numId="4">
    <w:abstractNumId w:val="12"/>
  </w:num>
  <w:num w:numId="5">
    <w:abstractNumId w:val="0"/>
    <w:lvlOverride w:ilvl="0">
      <w:lvl w:ilvl="0">
        <w:start w:val="1"/>
        <w:numFmt w:val="decimal"/>
        <w:pStyle w:val="Contenido-Ttulo1"/>
        <w:lvlText w:val="%1."/>
        <w:lvlJc w:val="left"/>
        <w:pPr>
          <w:ind w:left="284" w:hanging="284"/>
        </w:pPr>
        <w:rPr>
          <w:rFonts w:hint="default"/>
        </w:rPr>
      </w:lvl>
    </w:lvlOverride>
    <w:lvlOverride w:ilvl="1">
      <w:lvl w:ilvl="1">
        <w:start w:val="1"/>
        <w:numFmt w:val="decimal"/>
        <w:pStyle w:val="Contenido-Ttulo2"/>
        <w:lvlText w:val="%1.%2.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37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21" w:hanging="102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361" w:hanging="1361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644" w:hanging="1644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71" w:hanging="1871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55" w:hanging="215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438" w:hanging="2438"/>
        </w:pPr>
        <w:rPr>
          <w:rFonts w:hint="default"/>
        </w:rPr>
      </w:lvl>
    </w:lvlOverride>
  </w:num>
  <w:num w:numId="6">
    <w:abstractNumId w:val="7"/>
  </w:num>
  <w:num w:numId="7">
    <w:abstractNumId w:val="3"/>
  </w:num>
  <w:num w:numId="8">
    <w:abstractNumId w:val="22"/>
  </w:num>
  <w:num w:numId="9">
    <w:abstractNumId w:val="10"/>
  </w:num>
  <w:num w:numId="10">
    <w:abstractNumId w:val="1"/>
  </w:num>
  <w:num w:numId="11">
    <w:abstractNumId w:val="13"/>
  </w:num>
  <w:num w:numId="12">
    <w:abstractNumId w:val="17"/>
  </w:num>
  <w:num w:numId="13">
    <w:abstractNumId w:val="16"/>
  </w:num>
  <w:num w:numId="14">
    <w:abstractNumId w:val="18"/>
  </w:num>
  <w:num w:numId="15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pStyle w:val="Contenido-Ttulo3"/>
        <w:lvlText w:val="%1.%2.%3."/>
        <w:lvlJc w:val="left"/>
        <w:pPr>
          <w:ind w:left="737" w:hanging="737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Contenido-Ttulo4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16">
    <w:abstractNumId w:val="6"/>
  </w:num>
  <w:num w:numId="17">
    <w:abstractNumId w:val="11"/>
  </w:num>
  <w:num w:numId="18">
    <w:abstractNumId w:val="20"/>
  </w:num>
  <w:num w:numId="19">
    <w:abstractNumId w:val="15"/>
  </w:num>
  <w:num w:numId="20">
    <w:abstractNumId w:val="19"/>
  </w:num>
  <w:num w:numId="21">
    <w:abstractNumId w:val="1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10" w:hanging="510"/>
        </w:pPr>
        <w:rPr>
          <w:rFonts w:hint="default"/>
        </w:rPr>
      </w:lvl>
    </w:lvlOverride>
    <w:lvlOverride w:ilvl="2">
      <w:lvl w:ilvl="2">
        <w:start w:val="1"/>
        <w:numFmt w:val="decimal"/>
        <w:pStyle w:val="Contenido-Ttulo3"/>
        <w:lvlText w:val="%1.%2.%3."/>
        <w:lvlJc w:val="left"/>
        <w:pPr>
          <w:ind w:left="737" w:hanging="737"/>
        </w:pPr>
        <w:rPr>
          <w:rFonts w:hint="default"/>
        </w:rPr>
      </w:lvl>
    </w:lvlOverride>
    <w:lvlOverride w:ilvl="3">
      <w:lvl w:ilvl="3">
        <w:start w:val="1"/>
        <w:numFmt w:val="decimal"/>
        <w:pStyle w:val="Contenido-Ttulo4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361" w:hanging="1361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644" w:hanging="1644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71" w:hanging="1871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55" w:hanging="215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438" w:hanging="2438"/>
        </w:pPr>
        <w:rPr>
          <w:rFonts w:hint="default"/>
        </w:rPr>
      </w:lvl>
    </w:lvlOverride>
  </w:num>
  <w:num w:numId="22">
    <w:abstractNumId w:val="8"/>
  </w:num>
  <w:num w:numId="23">
    <w:abstractNumId w:val="9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6AD"/>
    <w:rsid w:val="000065E5"/>
    <w:rsid w:val="00020A1C"/>
    <w:rsid w:val="00071D5E"/>
    <w:rsid w:val="0007415E"/>
    <w:rsid w:val="00084C52"/>
    <w:rsid w:val="000A0513"/>
    <w:rsid w:val="000B7AF5"/>
    <w:rsid w:val="000C5501"/>
    <w:rsid w:val="000C5BA7"/>
    <w:rsid w:val="000D32E8"/>
    <w:rsid w:val="000D5B4D"/>
    <w:rsid w:val="000E421C"/>
    <w:rsid w:val="001170AA"/>
    <w:rsid w:val="00136D4D"/>
    <w:rsid w:val="00187FC8"/>
    <w:rsid w:val="001A24AB"/>
    <w:rsid w:val="001E7FB2"/>
    <w:rsid w:val="001F2A5F"/>
    <w:rsid w:val="001F3569"/>
    <w:rsid w:val="00206BE3"/>
    <w:rsid w:val="00212A63"/>
    <w:rsid w:val="00235462"/>
    <w:rsid w:val="00241543"/>
    <w:rsid w:val="0024571F"/>
    <w:rsid w:val="00260F9E"/>
    <w:rsid w:val="00270224"/>
    <w:rsid w:val="00281ACF"/>
    <w:rsid w:val="002902AA"/>
    <w:rsid w:val="002B5A09"/>
    <w:rsid w:val="002D2889"/>
    <w:rsid w:val="0031674F"/>
    <w:rsid w:val="0032510F"/>
    <w:rsid w:val="00326CE7"/>
    <w:rsid w:val="0035671F"/>
    <w:rsid w:val="0036512E"/>
    <w:rsid w:val="00382714"/>
    <w:rsid w:val="003922AC"/>
    <w:rsid w:val="003A1C0A"/>
    <w:rsid w:val="0040303C"/>
    <w:rsid w:val="00413E65"/>
    <w:rsid w:val="00415315"/>
    <w:rsid w:val="00432B17"/>
    <w:rsid w:val="004459F7"/>
    <w:rsid w:val="00465003"/>
    <w:rsid w:val="004A1536"/>
    <w:rsid w:val="004B2EC9"/>
    <w:rsid w:val="004B3115"/>
    <w:rsid w:val="004D7CA5"/>
    <w:rsid w:val="004F6A3E"/>
    <w:rsid w:val="00500785"/>
    <w:rsid w:val="00507FE7"/>
    <w:rsid w:val="00530F9C"/>
    <w:rsid w:val="005672AC"/>
    <w:rsid w:val="00590AA8"/>
    <w:rsid w:val="00601A5F"/>
    <w:rsid w:val="00607BDF"/>
    <w:rsid w:val="00623F1F"/>
    <w:rsid w:val="0063162E"/>
    <w:rsid w:val="00661ED0"/>
    <w:rsid w:val="00667A69"/>
    <w:rsid w:val="00671F83"/>
    <w:rsid w:val="006A0853"/>
    <w:rsid w:val="006B1534"/>
    <w:rsid w:val="006E7D4B"/>
    <w:rsid w:val="006F5C75"/>
    <w:rsid w:val="00715DC9"/>
    <w:rsid w:val="00720C13"/>
    <w:rsid w:val="007474E9"/>
    <w:rsid w:val="00747A82"/>
    <w:rsid w:val="00760004"/>
    <w:rsid w:val="0077570F"/>
    <w:rsid w:val="007857ED"/>
    <w:rsid w:val="007D40DE"/>
    <w:rsid w:val="007E0519"/>
    <w:rsid w:val="007E4388"/>
    <w:rsid w:val="007F0243"/>
    <w:rsid w:val="008068E4"/>
    <w:rsid w:val="008526AD"/>
    <w:rsid w:val="00887880"/>
    <w:rsid w:val="008928B0"/>
    <w:rsid w:val="008F1EB7"/>
    <w:rsid w:val="00950BB9"/>
    <w:rsid w:val="009523F3"/>
    <w:rsid w:val="009574D4"/>
    <w:rsid w:val="00975460"/>
    <w:rsid w:val="009766CA"/>
    <w:rsid w:val="00985B05"/>
    <w:rsid w:val="009B1A69"/>
    <w:rsid w:val="009E43D2"/>
    <w:rsid w:val="009E5543"/>
    <w:rsid w:val="00A00D5B"/>
    <w:rsid w:val="00A262E7"/>
    <w:rsid w:val="00A3081C"/>
    <w:rsid w:val="00A464A9"/>
    <w:rsid w:val="00A83BCD"/>
    <w:rsid w:val="00AA1494"/>
    <w:rsid w:val="00AB35DF"/>
    <w:rsid w:val="00AC45E8"/>
    <w:rsid w:val="00AC52C3"/>
    <w:rsid w:val="00B03B4E"/>
    <w:rsid w:val="00B10927"/>
    <w:rsid w:val="00B1227C"/>
    <w:rsid w:val="00B243B9"/>
    <w:rsid w:val="00B34A64"/>
    <w:rsid w:val="00B40B1B"/>
    <w:rsid w:val="00B5353C"/>
    <w:rsid w:val="00B71BC7"/>
    <w:rsid w:val="00B843F6"/>
    <w:rsid w:val="00BA4DEE"/>
    <w:rsid w:val="00BD2B37"/>
    <w:rsid w:val="00BD5799"/>
    <w:rsid w:val="00BE095E"/>
    <w:rsid w:val="00BE5B37"/>
    <w:rsid w:val="00C42032"/>
    <w:rsid w:val="00C45140"/>
    <w:rsid w:val="00C63DC9"/>
    <w:rsid w:val="00C703C3"/>
    <w:rsid w:val="00C75BA5"/>
    <w:rsid w:val="00CA06EC"/>
    <w:rsid w:val="00CA319A"/>
    <w:rsid w:val="00CA7C38"/>
    <w:rsid w:val="00CF3763"/>
    <w:rsid w:val="00D14372"/>
    <w:rsid w:val="00D26756"/>
    <w:rsid w:val="00D305AC"/>
    <w:rsid w:val="00D50971"/>
    <w:rsid w:val="00D60C04"/>
    <w:rsid w:val="00D617B0"/>
    <w:rsid w:val="00D63D4A"/>
    <w:rsid w:val="00D71998"/>
    <w:rsid w:val="00D80057"/>
    <w:rsid w:val="00D81AC7"/>
    <w:rsid w:val="00D867C4"/>
    <w:rsid w:val="00D97D4B"/>
    <w:rsid w:val="00DA5382"/>
    <w:rsid w:val="00DB59B5"/>
    <w:rsid w:val="00DE0E27"/>
    <w:rsid w:val="00E02B78"/>
    <w:rsid w:val="00E16CB5"/>
    <w:rsid w:val="00EB21C3"/>
    <w:rsid w:val="00EB3A77"/>
    <w:rsid w:val="00EE59E0"/>
    <w:rsid w:val="00EF66D9"/>
    <w:rsid w:val="00F03151"/>
    <w:rsid w:val="00F168E9"/>
    <w:rsid w:val="00F16F3D"/>
    <w:rsid w:val="00F608A7"/>
    <w:rsid w:val="00F618D5"/>
    <w:rsid w:val="00F628DF"/>
    <w:rsid w:val="00F64664"/>
    <w:rsid w:val="00F65BDC"/>
    <w:rsid w:val="00F73AEB"/>
    <w:rsid w:val="00F776E7"/>
    <w:rsid w:val="00FA6D50"/>
    <w:rsid w:val="00FB1867"/>
    <w:rsid w:val="00FB2668"/>
    <w:rsid w:val="00FD0512"/>
    <w:rsid w:val="00FD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523F3"/>
    <w:pPr>
      <w:spacing w:after="240" w:line="360" w:lineRule="auto"/>
      <w:jc w:val="both"/>
    </w:pPr>
    <w:rPr>
      <w:rFonts w:ascii="Times New Roman" w:hAnsi="Times New Roman" w:cs="TimesNewRoman"/>
      <w:sz w:val="24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00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74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7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474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7474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ortada-Universidad">
    <w:name w:val="Portada - Universidad"/>
    <w:basedOn w:val="Base"/>
    <w:next w:val="Portada-Facultad"/>
    <w:qFormat/>
    <w:rsid w:val="00DB59B5"/>
    <w:pPr>
      <w:spacing w:after="0" w:line="276" w:lineRule="auto"/>
      <w:jc w:val="center"/>
    </w:pPr>
    <w:rPr>
      <w:b/>
      <w:smallCaps/>
      <w:spacing w:val="22"/>
      <w:sz w:val="36"/>
    </w:rPr>
  </w:style>
  <w:style w:type="paragraph" w:customStyle="1" w:styleId="Portada-Facultad">
    <w:name w:val="Portada - Facultad"/>
    <w:basedOn w:val="Base"/>
    <w:next w:val="Portada-Ttulotrabajo"/>
    <w:qFormat/>
    <w:rsid w:val="00DB59B5"/>
    <w:pPr>
      <w:spacing w:after="0" w:line="276" w:lineRule="auto"/>
      <w:jc w:val="center"/>
    </w:pPr>
    <w:rPr>
      <w:smallCaps/>
    </w:rPr>
  </w:style>
  <w:style w:type="paragraph" w:customStyle="1" w:styleId="Base">
    <w:name w:val="Base"/>
    <w:link w:val="BaseCar"/>
    <w:qFormat/>
    <w:rsid w:val="004459F7"/>
    <w:pPr>
      <w:spacing w:after="120" w:line="360" w:lineRule="auto"/>
      <w:jc w:val="both"/>
    </w:pPr>
    <w:rPr>
      <w:rFonts w:ascii="Times New Roman" w:hAnsi="Times New Roman" w:cs="TimesNewRoman"/>
      <w:sz w:val="24"/>
      <w:szCs w:val="26"/>
    </w:rPr>
  </w:style>
  <w:style w:type="paragraph" w:customStyle="1" w:styleId="Portada-Ttulotrabajo">
    <w:name w:val="Portada - Título trabajo"/>
    <w:basedOn w:val="Base"/>
    <w:next w:val="Portada-GradoMster"/>
    <w:qFormat/>
    <w:rsid w:val="00D867C4"/>
    <w:pPr>
      <w:spacing w:after="240" w:line="276" w:lineRule="auto"/>
      <w:jc w:val="center"/>
    </w:pPr>
    <w:rPr>
      <w:b/>
      <w:smallCaps/>
      <w:sz w:val="36"/>
    </w:rPr>
  </w:style>
  <w:style w:type="paragraph" w:customStyle="1" w:styleId="Portada-GradoMster">
    <w:name w:val="Portada - Grado/Máster"/>
    <w:basedOn w:val="Base"/>
    <w:next w:val="Portada-Identificacin"/>
    <w:qFormat/>
    <w:rsid w:val="00D867C4"/>
    <w:pPr>
      <w:spacing w:after="240" w:line="276" w:lineRule="auto"/>
      <w:jc w:val="center"/>
    </w:pPr>
    <w:rPr>
      <w:b/>
      <w:sz w:val="32"/>
    </w:rPr>
  </w:style>
  <w:style w:type="paragraph" w:customStyle="1" w:styleId="Portada-Identificacin">
    <w:name w:val="Portada - Identificación"/>
    <w:basedOn w:val="Base"/>
    <w:next w:val="Portada-Localidad"/>
    <w:link w:val="Portada-IdentificacinCar"/>
    <w:qFormat/>
    <w:rsid w:val="00C63DC9"/>
    <w:pPr>
      <w:spacing w:after="240" w:line="276" w:lineRule="auto"/>
      <w:contextualSpacing/>
      <w:jc w:val="center"/>
    </w:pPr>
  </w:style>
  <w:style w:type="paragraph" w:customStyle="1" w:styleId="Portada-Localidad">
    <w:name w:val="Portada - Localidad"/>
    <w:basedOn w:val="Base"/>
    <w:next w:val="Portada-Ao"/>
    <w:link w:val="Portada-LocalidadCar"/>
    <w:qFormat/>
    <w:rsid w:val="003A1C0A"/>
    <w:pPr>
      <w:spacing w:after="0" w:line="276" w:lineRule="auto"/>
      <w:jc w:val="center"/>
    </w:pPr>
    <w:rPr>
      <w:smallCaps/>
      <w:sz w:val="28"/>
    </w:rPr>
  </w:style>
  <w:style w:type="character" w:customStyle="1" w:styleId="BaseCar">
    <w:name w:val="Base Car"/>
    <w:basedOn w:val="DefaultParagraphFont"/>
    <w:link w:val="Base"/>
    <w:rsid w:val="004459F7"/>
    <w:rPr>
      <w:rFonts w:ascii="Times New Roman" w:hAnsi="Times New Roman" w:cs="TimesNewRoman"/>
      <w:sz w:val="24"/>
      <w:szCs w:val="26"/>
    </w:rPr>
  </w:style>
  <w:style w:type="character" w:customStyle="1" w:styleId="Portada-IdentificacinCar">
    <w:name w:val="Portada - Identificación Car"/>
    <w:basedOn w:val="BaseCar"/>
    <w:link w:val="Portada-Identificacin"/>
    <w:rsid w:val="00C63DC9"/>
    <w:rPr>
      <w:rFonts w:ascii="Times New Roman" w:hAnsi="Times New Roman" w:cs="TimesNewRoman"/>
      <w:sz w:val="24"/>
      <w:szCs w:val="26"/>
    </w:rPr>
  </w:style>
  <w:style w:type="table" w:styleId="TableGrid">
    <w:name w:val="Table Grid"/>
    <w:basedOn w:val="TableNormal"/>
    <w:uiPriority w:val="59"/>
    <w:rsid w:val="003A1C0A"/>
    <w:pPr>
      <w:spacing w:after="0" w:line="240" w:lineRule="auto"/>
      <w:jc w:val="both"/>
    </w:pPr>
    <w:rPr>
      <w:rFonts w:ascii="Garamond" w:hAnsi="Garamond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rtada-LocalidadCar">
    <w:name w:val="Portada - Localidad Car"/>
    <w:basedOn w:val="BaseCar"/>
    <w:link w:val="Portada-Localidad"/>
    <w:rsid w:val="003A1C0A"/>
    <w:rPr>
      <w:rFonts w:ascii="Times New Roman" w:hAnsi="Times New Roman" w:cs="TimesNewRoman"/>
      <w:smallCaps/>
      <w:sz w:val="28"/>
      <w:szCs w:val="26"/>
    </w:rPr>
  </w:style>
  <w:style w:type="paragraph" w:customStyle="1" w:styleId="Portada-Ao">
    <w:name w:val="Portada - Año"/>
    <w:basedOn w:val="Base"/>
    <w:next w:val="Pgpreliminar-Ttuloyresumen"/>
    <w:link w:val="Portada-AoCar"/>
    <w:qFormat/>
    <w:rsid w:val="00D26756"/>
    <w:pPr>
      <w:spacing w:after="0" w:line="276" w:lineRule="auto"/>
      <w:jc w:val="center"/>
    </w:pPr>
    <w:rPr>
      <w:rFonts w:cs="Times New Roman"/>
      <w:smallCaps/>
      <w:szCs w:val="28"/>
    </w:rPr>
  </w:style>
  <w:style w:type="paragraph" w:customStyle="1" w:styleId="Pgpreliminar-Ttuloyresumen">
    <w:name w:val="Pág. preliminar - Título y resumen"/>
    <w:basedOn w:val="Base"/>
    <w:next w:val="Base-Consangraprimeralnea"/>
    <w:link w:val="Pgpreliminar-TtuloyresumenCar"/>
    <w:qFormat/>
    <w:rsid w:val="00CA7C38"/>
    <w:pPr>
      <w:spacing w:after="240" w:line="276" w:lineRule="auto"/>
      <w:jc w:val="center"/>
    </w:pPr>
    <w:rPr>
      <w:b/>
    </w:rPr>
  </w:style>
  <w:style w:type="character" w:customStyle="1" w:styleId="Portada-AoCar">
    <w:name w:val="Portada - Año Car"/>
    <w:basedOn w:val="BaseCar"/>
    <w:link w:val="Portada-Ao"/>
    <w:rsid w:val="00D26756"/>
    <w:rPr>
      <w:rFonts w:ascii="Times New Roman" w:hAnsi="Times New Roman" w:cs="Times New Roman"/>
      <w:smallCaps/>
      <w:sz w:val="24"/>
      <w:szCs w:val="28"/>
    </w:rPr>
  </w:style>
  <w:style w:type="paragraph" w:customStyle="1" w:styleId="Pgpreliminar-Palabrasclave">
    <w:name w:val="Pág. preliminar - Palabras clave"/>
    <w:basedOn w:val="Base"/>
    <w:next w:val="Base-Consangraprimeralnea"/>
    <w:qFormat/>
    <w:rsid w:val="00D14372"/>
    <w:pPr>
      <w:jc w:val="left"/>
    </w:pPr>
    <w:rPr>
      <w:b/>
    </w:rPr>
  </w:style>
  <w:style w:type="character" w:customStyle="1" w:styleId="Pgpreliminar-TtuloyresumenCar">
    <w:name w:val="Pág. preliminar - Título y resumen Car"/>
    <w:basedOn w:val="BaseCar"/>
    <w:link w:val="Pgpreliminar-Ttuloyresumen"/>
    <w:rsid w:val="00CA7C38"/>
    <w:rPr>
      <w:rFonts w:ascii="Times New Roman" w:hAnsi="Times New Roman" w:cs="TimesNewRoman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4459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9F7"/>
    <w:rPr>
      <w:rFonts w:ascii="Times New Roman" w:hAnsi="Times New Roman" w:cs="TimesNewRoman"/>
      <w:sz w:val="24"/>
      <w:szCs w:val="26"/>
    </w:rPr>
  </w:style>
  <w:style w:type="paragraph" w:styleId="Footer">
    <w:name w:val="footer"/>
    <w:basedOn w:val="Normal"/>
    <w:link w:val="FooterChar"/>
    <w:uiPriority w:val="99"/>
    <w:unhideWhenUsed/>
    <w:rsid w:val="004459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9F7"/>
    <w:rPr>
      <w:rFonts w:ascii="Times New Roman" w:hAnsi="Times New Roman" w:cs="TimesNewRoman"/>
      <w:sz w:val="24"/>
      <w:szCs w:val="26"/>
    </w:rPr>
  </w:style>
  <w:style w:type="paragraph" w:customStyle="1" w:styleId="Pgpreliminar-Ttuloagradecimientosydedicatoria">
    <w:name w:val="Pág. preliminar - Título agradecimientos y dedicatoria"/>
    <w:basedOn w:val="Base"/>
    <w:next w:val="Pgpreliminar-Textoagradecimientoydedicatoria"/>
    <w:qFormat/>
    <w:rsid w:val="004459F7"/>
    <w:pPr>
      <w:jc w:val="right"/>
    </w:pPr>
    <w:rPr>
      <w:b/>
      <w:i/>
    </w:rPr>
  </w:style>
  <w:style w:type="paragraph" w:customStyle="1" w:styleId="Pgpreliminar-Textoagradecimientoydedicatoria">
    <w:name w:val="Pág. preliminar - Texto agradecimiento y dedicatoria"/>
    <w:basedOn w:val="Base-Consangraprimeralnea"/>
    <w:next w:val="Base-Consangraprimeralnea"/>
    <w:link w:val="Pgpreliminar-TextoagradecimientoydedicatoriaCar"/>
    <w:qFormat/>
    <w:rsid w:val="004459F7"/>
    <w:pPr>
      <w:jc w:val="right"/>
    </w:pPr>
    <w:rPr>
      <w:i/>
    </w:rPr>
  </w:style>
  <w:style w:type="paragraph" w:customStyle="1" w:styleId="Base-Consangraprimeralnea">
    <w:name w:val="Base - Con sangría primera línea"/>
    <w:basedOn w:val="Base"/>
    <w:link w:val="Base-ConsangraprimeralneaCar"/>
    <w:qFormat/>
    <w:rsid w:val="00D50971"/>
    <w:pPr>
      <w:ind w:firstLine="709"/>
    </w:pPr>
  </w:style>
  <w:style w:type="character" w:customStyle="1" w:styleId="Pgpreliminar-TextoagradecimientoydedicatoriaCar">
    <w:name w:val="Pág. preliminar - Texto agradecimiento y dedicatoria Car"/>
    <w:basedOn w:val="BaseCar"/>
    <w:link w:val="Pgpreliminar-Textoagradecimientoydedicatoria"/>
    <w:rsid w:val="00D50971"/>
    <w:rPr>
      <w:rFonts w:ascii="Times New Roman" w:hAnsi="Times New Roman" w:cs="TimesNewRoman"/>
      <w:i/>
      <w:sz w:val="24"/>
      <w:szCs w:val="26"/>
    </w:rPr>
  </w:style>
  <w:style w:type="character" w:customStyle="1" w:styleId="Base-ConsangraprimeralneaCar">
    <w:name w:val="Base - Con sangría primera línea Car"/>
    <w:basedOn w:val="BaseCar"/>
    <w:link w:val="Base-Consangraprimeralnea"/>
    <w:rsid w:val="00D50971"/>
    <w:rPr>
      <w:rFonts w:ascii="Times New Roman" w:hAnsi="Times New Roman" w:cs="TimesNewRoman"/>
      <w:sz w:val="24"/>
      <w:szCs w:val="26"/>
    </w:rPr>
  </w:style>
  <w:style w:type="paragraph" w:customStyle="1" w:styleId="Contenido-Ttulo1">
    <w:name w:val="Contenido - Título 1"/>
    <w:basedOn w:val="Base"/>
    <w:next w:val="Contenido-Ttulo2"/>
    <w:link w:val="Contenido-Ttulo1Car"/>
    <w:qFormat/>
    <w:rsid w:val="00FA6D50"/>
    <w:pPr>
      <w:numPr>
        <w:numId w:val="5"/>
      </w:numPr>
      <w:spacing w:before="240" w:after="240"/>
    </w:pPr>
    <w:rPr>
      <w:b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7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ontenido-Ttulo1Car">
    <w:name w:val="Contenido - Título 1 Car"/>
    <w:basedOn w:val="BaseCar"/>
    <w:link w:val="Contenido-Ttulo1"/>
    <w:rsid w:val="00FA6D50"/>
    <w:rPr>
      <w:rFonts w:ascii="Times New Roman" w:hAnsi="Times New Roman" w:cs="TimesNewRoman"/>
      <w:b/>
      <w:smallCaps/>
      <w:sz w:val="28"/>
      <w:szCs w:val="28"/>
    </w:rPr>
  </w:style>
  <w:style w:type="paragraph" w:customStyle="1" w:styleId="Contenido-Ttulo2">
    <w:name w:val="Contenido - Título 2"/>
    <w:basedOn w:val="Base"/>
    <w:next w:val="Base-Consangraprimeralnea"/>
    <w:link w:val="Contenido-Ttulo2Car"/>
    <w:qFormat/>
    <w:rsid w:val="00136D4D"/>
    <w:pPr>
      <w:keepNext/>
      <w:keepLines/>
      <w:numPr>
        <w:ilvl w:val="1"/>
        <w:numId w:val="5"/>
      </w:numPr>
      <w:spacing w:before="240" w:after="240"/>
      <w:contextualSpacing/>
      <w:jc w:val="left"/>
    </w:pPr>
    <w:rPr>
      <w:b/>
    </w:rPr>
  </w:style>
  <w:style w:type="numbering" w:customStyle="1" w:styleId="Numeracin">
    <w:name w:val="Numeración"/>
    <w:uiPriority w:val="99"/>
    <w:rsid w:val="007857ED"/>
    <w:pPr>
      <w:numPr>
        <w:numId w:val="3"/>
      </w:numPr>
    </w:pPr>
  </w:style>
  <w:style w:type="paragraph" w:customStyle="1" w:styleId="Contenido-Ttulo3">
    <w:name w:val="Contenido - Título 3"/>
    <w:basedOn w:val="Base"/>
    <w:next w:val="Base-Consangraprimeralnea"/>
    <w:link w:val="Contenido-Ttulo3Car"/>
    <w:qFormat/>
    <w:rsid w:val="00136D4D"/>
    <w:pPr>
      <w:keepNext/>
      <w:keepLines/>
      <w:numPr>
        <w:ilvl w:val="2"/>
        <w:numId w:val="10"/>
      </w:numPr>
      <w:spacing w:before="240" w:after="240"/>
    </w:pPr>
    <w:rPr>
      <w:b/>
      <w:i/>
    </w:rPr>
  </w:style>
  <w:style w:type="paragraph" w:customStyle="1" w:styleId="Contenido-Ttulo4">
    <w:name w:val="Contenido - Título 4"/>
    <w:basedOn w:val="Base"/>
    <w:next w:val="Base-Consangraprimeralnea"/>
    <w:link w:val="Contenido-Ttulo4Car"/>
    <w:qFormat/>
    <w:rsid w:val="008F1EB7"/>
    <w:pPr>
      <w:numPr>
        <w:ilvl w:val="3"/>
        <w:numId w:val="10"/>
      </w:numPr>
    </w:pPr>
    <w:rPr>
      <w:i/>
    </w:rPr>
  </w:style>
  <w:style w:type="character" w:customStyle="1" w:styleId="Contenido-Ttulo3Car">
    <w:name w:val="Contenido - Título 3 Car"/>
    <w:basedOn w:val="BaseCar"/>
    <w:link w:val="Contenido-Ttulo3"/>
    <w:rsid w:val="00136D4D"/>
    <w:rPr>
      <w:rFonts w:ascii="Times New Roman" w:hAnsi="Times New Roman" w:cs="TimesNewRoman"/>
      <w:b/>
      <w:i/>
      <w:sz w:val="24"/>
      <w:szCs w:val="26"/>
    </w:rPr>
  </w:style>
  <w:style w:type="character" w:customStyle="1" w:styleId="Contenido-Ttulo4Car">
    <w:name w:val="Contenido - Título 4 Car"/>
    <w:basedOn w:val="Contenido-Ttulo3Car"/>
    <w:link w:val="Contenido-Ttulo4"/>
    <w:rsid w:val="008F1EB7"/>
    <w:rPr>
      <w:rFonts w:ascii="Times New Roman" w:hAnsi="Times New Roman" w:cs="TimesNewRoman"/>
      <w:b w:val="0"/>
      <w:i/>
      <w:sz w:val="24"/>
      <w:szCs w:val="26"/>
    </w:rPr>
  </w:style>
  <w:style w:type="paragraph" w:styleId="ListParagraph">
    <w:name w:val="List Paragraph"/>
    <w:basedOn w:val="Normal"/>
    <w:uiPriority w:val="34"/>
    <w:qFormat/>
    <w:rsid w:val="00136D4D"/>
    <w:pPr>
      <w:ind w:left="720"/>
      <w:contextualSpacing/>
    </w:pPr>
  </w:style>
  <w:style w:type="paragraph" w:customStyle="1" w:styleId="ndicesyanexos-Ttulo">
    <w:name w:val="Índices y anexos - Título"/>
    <w:basedOn w:val="Contenido-Ttulo1"/>
    <w:next w:val="Base-Consangraprimeralnea"/>
    <w:qFormat/>
    <w:rsid w:val="00F168E9"/>
    <w:pPr>
      <w:numPr>
        <w:numId w:val="0"/>
      </w:numPr>
    </w:pPr>
  </w:style>
  <w:style w:type="paragraph" w:customStyle="1" w:styleId="DecimalAligned">
    <w:name w:val="Decimal Aligned"/>
    <w:basedOn w:val="Normal"/>
    <w:uiPriority w:val="40"/>
    <w:qFormat/>
    <w:rsid w:val="00F168E9"/>
    <w:pPr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="Times New Roman"/>
      <w:sz w:val="22"/>
      <w:szCs w:val="22"/>
      <w:lang w:eastAsia="es-ES"/>
    </w:rPr>
  </w:style>
  <w:style w:type="paragraph" w:styleId="FootnoteText">
    <w:name w:val="footnote text"/>
    <w:basedOn w:val="Normal"/>
    <w:link w:val="FootnoteTextChar"/>
    <w:uiPriority w:val="99"/>
    <w:unhideWhenUsed/>
    <w:rsid w:val="00F168E9"/>
    <w:pPr>
      <w:spacing w:after="0" w:line="240" w:lineRule="auto"/>
      <w:jc w:val="left"/>
    </w:pPr>
    <w:rPr>
      <w:rFonts w:asciiTheme="minorHAnsi" w:eastAsiaTheme="minorEastAsia" w:hAnsiTheme="minorHAnsi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168E9"/>
    <w:rPr>
      <w:rFonts w:eastAsiaTheme="minorEastAsia" w:cs="Times New Roman"/>
      <w:sz w:val="20"/>
      <w:szCs w:val="20"/>
      <w:lang w:eastAsia="es-ES"/>
    </w:rPr>
  </w:style>
  <w:style w:type="character" w:styleId="SubtleEmphasis">
    <w:name w:val="Subtle Emphasis"/>
    <w:basedOn w:val="DefaultParagraphFont"/>
    <w:uiPriority w:val="19"/>
    <w:qFormat/>
    <w:rsid w:val="00F168E9"/>
    <w:rPr>
      <w:i/>
      <w:iCs/>
    </w:rPr>
  </w:style>
  <w:style w:type="table" w:styleId="LightShading-Accent1">
    <w:name w:val="Light Shading Accent 1"/>
    <w:basedOn w:val="TableNormal"/>
    <w:uiPriority w:val="60"/>
    <w:rsid w:val="00F168E9"/>
    <w:pPr>
      <w:spacing w:after="0" w:line="240" w:lineRule="auto"/>
    </w:pPr>
    <w:rPr>
      <w:rFonts w:eastAsiaTheme="minorEastAsia"/>
      <w:color w:val="2F5496" w:themeColor="accent1" w:themeShade="BF"/>
      <w:lang w:eastAsia="es-E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stTable7Colorful-Accent3">
    <w:name w:val="List Table 7 Colorful Accent 3"/>
    <w:basedOn w:val="TableNormal"/>
    <w:uiPriority w:val="52"/>
    <w:rsid w:val="00F6466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4-Accent3">
    <w:name w:val="Grid Table 4 Accent 3"/>
    <w:basedOn w:val="TableNormal"/>
    <w:uiPriority w:val="49"/>
    <w:rsid w:val="00F6466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6">
    <w:name w:val="Grid Table 2 Accent 6"/>
    <w:basedOn w:val="TableNormal"/>
    <w:uiPriority w:val="47"/>
    <w:rsid w:val="00F6466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3">
    <w:name w:val="Grid Table 5 Dark Accent 3"/>
    <w:basedOn w:val="TableNormal"/>
    <w:uiPriority w:val="50"/>
    <w:rsid w:val="00F646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ListTable4-Accent3">
    <w:name w:val="List Table 4 Accent 3"/>
    <w:basedOn w:val="TableNormal"/>
    <w:uiPriority w:val="49"/>
    <w:rsid w:val="00F6466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7Colorful">
    <w:name w:val="List Table 7 Colorful"/>
    <w:basedOn w:val="TableNormal"/>
    <w:uiPriority w:val="52"/>
    <w:rsid w:val="00F64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1F2A5F"/>
    <w:pPr>
      <w:keepNext/>
      <w:keepLines/>
      <w:spacing w:before="200" w:after="0" w:line="240" w:lineRule="auto"/>
      <w:jc w:val="center"/>
    </w:pPr>
    <w:rPr>
      <w:b/>
      <w:bCs/>
      <w:sz w:val="20"/>
      <w:szCs w:val="18"/>
    </w:rPr>
  </w:style>
  <w:style w:type="paragraph" w:customStyle="1" w:styleId="Tablasyfiguras-Descripcin">
    <w:name w:val="Tablas y figuras - Descripción"/>
    <w:basedOn w:val="Base"/>
    <w:next w:val="Base-Consangraprimeralnea"/>
    <w:link w:val="Tablasyfiguras-DescripcinCar"/>
    <w:qFormat/>
    <w:rsid w:val="007E0519"/>
    <w:pPr>
      <w:keepNext/>
      <w:spacing w:before="100" w:after="100" w:line="240" w:lineRule="auto"/>
      <w:contextualSpacing/>
      <w:jc w:val="center"/>
    </w:pPr>
    <w:rPr>
      <w:b/>
      <w:sz w:val="22"/>
    </w:rPr>
  </w:style>
  <w:style w:type="table" w:styleId="ListTable6Colorful">
    <w:name w:val="List Table 6 Colorful"/>
    <w:basedOn w:val="TableNormal"/>
    <w:uiPriority w:val="51"/>
    <w:rsid w:val="00413E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ablasyfiguras-DescripcinCar">
    <w:name w:val="Tablas y figuras - Descripción Car"/>
    <w:basedOn w:val="BaseCar"/>
    <w:link w:val="Tablasyfiguras-Descripcin"/>
    <w:rsid w:val="007E0519"/>
    <w:rPr>
      <w:rFonts w:ascii="Times New Roman" w:hAnsi="Times New Roman" w:cs="TimesNewRoman"/>
      <w:b/>
      <w:sz w:val="24"/>
      <w:szCs w:val="26"/>
    </w:rPr>
  </w:style>
  <w:style w:type="table" w:styleId="ListTable2">
    <w:name w:val="List Table 2"/>
    <w:basedOn w:val="TableNormal"/>
    <w:uiPriority w:val="47"/>
    <w:rsid w:val="00413E6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ghtShading-Accent5">
    <w:name w:val="Light Shading Accent 5"/>
    <w:basedOn w:val="TableNormal"/>
    <w:uiPriority w:val="60"/>
    <w:unhideWhenUsed/>
    <w:rsid w:val="00187FC8"/>
    <w:pPr>
      <w:spacing w:after="0" w:line="240" w:lineRule="auto"/>
      <w:jc w:val="center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TableGridLight">
    <w:name w:val="Grid Table Light"/>
    <w:basedOn w:val="TableNormal"/>
    <w:uiPriority w:val="40"/>
    <w:rsid w:val="00187FC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6Colorful-Accent3">
    <w:name w:val="List Table 6 Colorful Accent 3"/>
    <w:basedOn w:val="TableNormal"/>
    <w:uiPriority w:val="51"/>
    <w:rsid w:val="00187FC8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">
    <w:name w:val="List Table 1 Light"/>
    <w:basedOn w:val="TableNormal"/>
    <w:uiPriority w:val="46"/>
    <w:rsid w:val="00187F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187FC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187FC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3">
    <w:name w:val="Grid Table 2 Accent 3"/>
    <w:basedOn w:val="TableNormal"/>
    <w:uiPriority w:val="47"/>
    <w:rsid w:val="00187FC8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PlainTable5">
    <w:name w:val="Plain Table 5"/>
    <w:basedOn w:val="TableNormal"/>
    <w:uiPriority w:val="45"/>
    <w:rsid w:val="00187FC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2-Accent3">
    <w:name w:val="List Table 2 Accent 3"/>
    <w:basedOn w:val="TableNormal"/>
    <w:uiPriority w:val="47"/>
    <w:rsid w:val="00187FC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3-Accent3">
    <w:name w:val="List Table 3 Accent 3"/>
    <w:basedOn w:val="TableNormal"/>
    <w:uiPriority w:val="48"/>
    <w:rsid w:val="00187FC8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187FC8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Destacadonegrita">
    <w:name w:val="Destacado negrita"/>
    <w:basedOn w:val="BaseCar"/>
    <w:uiPriority w:val="1"/>
    <w:qFormat/>
    <w:rsid w:val="009B1A69"/>
    <w:rPr>
      <w:rFonts w:ascii="Times New Roman" w:hAnsi="Times New Roman" w:cs="TimesNewRoman"/>
      <w:b/>
      <w:caps w:val="0"/>
      <w:smallCaps w:val="0"/>
      <w:sz w:val="24"/>
      <w:szCs w:val="26"/>
    </w:rPr>
  </w:style>
  <w:style w:type="character" w:customStyle="1" w:styleId="Destacadocursiva">
    <w:name w:val="Destacado cursiva"/>
    <w:basedOn w:val="BaseCar"/>
    <w:uiPriority w:val="1"/>
    <w:qFormat/>
    <w:rsid w:val="009B1A69"/>
    <w:rPr>
      <w:rFonts w:ascii="Times New Roman" w:hAnsi="Times New Roman" w:cs="TimesNewRoman"/>
      <w:i/>
      <w:sz w:val="24"/>
      <w:szCs w:val="26"/>
    </w:rPr>
  </w:style>
  <w:style w:type="paragraph" w:styleId="TableofFigures">
    <w:name w:val="table of figures"/>
    <w:basedOn w:val="Base"/>
    <w:next w:val="Base"/>
    <w:uiPriority w:val="99"/>
    <w:unhideWhenUsed/>
    <w:rsid w:val="00B243B9"/>
    <w:pPr>
      <w:spacing w:after="0"/>
    </w:pPr>
  </w:style>
  <w:style w:type="character" w:styleId="Hyperlink">
    <w:name w:val="Hyperlink"/>
    <w:basedOn w:val="BaseCar"/>
    <w:uiPriority w:val="99"/>
    <w:unhideWhenUsed/>
    <w:rsid w:val="00B243B9"/>
    <w:rPr>
      <w:rFonts w:ascii="Times New Roman" w:hAnsi="Times New Roman" w:cs="TimesNewRoman"/>
      <w:color w:val="0563C1" w:themeColor="hyperlink"/>
      <w:sz w:val="24"/>
      <w:szCs w:val="2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00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80057"/>
    <w:pPr>
      <w:spacing w:line="259" w:lineRule="auto"/>
      <w:jc w:val="left"/>
      <w:outlineLvl w:val="9"/>
    </w:pPr>
    <w:rPr>
      <w:lang w:eastAsia="es-ES"/>
    </w:rPr>
  </w:style>
  <w:style w:type="paragraph" w:styleId="TOC2">
    <w:name w:val="toc 2"/>
    <w:basedOn w:val="Base"/>
    <w:next w:val="Base"/>
    <w:autoRedefine/>
    <w:uiPriority w:val="39"/>
    <w:unhideWhenUsed/>
    <w:rsid w:val="009523F3"/>
    <w:pPr>
      <w:spacing w:line="276" w:lineRule="auto"/>
      <w:ind w:left="221"/>
      <w:jc w:val="left"/>
    </w:pPr>
    <w:rPr>
      <w:rFonts w:eastAsiaTheme="minorEastAsia" w:cs="Times New Roman"/>
      <w:szCs w:val="22"/>
      <w:lang w:eastAsia="es-ES"/>
    </w:rPr>
  </w:style>
  <w:style w:type="paragraph" w:styleId="TOC1">
    <w:name w:val="toc 1"/>
    <w:basedOn w:val="Base"/>
    <w:next w:val="Base"/>
    <w:autoRedefine/>
    <w:uiPriority w:val="39"/>
    <w:unhideWhenUsed/>
    <w:rsid w:val="009523F3"/>
    <w:pPr>
      <w:spacing w:line="276" w:lineRule="auto"/>
      <w:jc w:val="left"/>
    </w:pPr>
    <w:rPr>
      <w:rFonts w:eastAsiaTheme="minorEastAsia" w:cs="Times New Roman"/>
      <w:szCs w:val="22"/>
      <w:lang w:eastAsia="es-ES"/>
    </w:rPr>
  </w:style>
  <w:style w:type="paragraph" w:styleId="TOC3">
    <w:name w:val="toc 3"/>
    <w:basedOn w:val="Base"/>
    <w:next w:val="Base"/>
    <w:autoRedefine/>
    <w:uiPriority w:val="39"/>
    <w:unhideWhenUsed/>
    <w:rsid w:val="009523F3"/>
    <w:pPr>
      <w:spacing w:line="276" w:lineRule="auto"/>
      <w:ind w:left="442"/>
      <w:jc w:val="left"/>
    </w:pPr>
    <w:rPr>
      <w:rFonts w:eastAsiaTheme="minorEastAsia" w:cs="Times New Roman"/>
      <w:szCs w:val="22"/>
      <w:lang w:eastAsia="es-ES"/>
    </w:rPr>
  </w:style>
  <w:style w:type="paragraph" w:styleId="TOC4">
    <w:name w:val="toc 4"/>
    <w:basedOn w:val="Normal"/>
    <w:next w:val="Normal"/>
    <w:autoRedefine/>
    <w:uiPriority w:val="39"/>
    <w:unhideWhenUsed/>
    <w:rsid w:val="00D80057"/>
    <w:pPr>
      <w:spacing w:after="100"/>
      <w:ind w:left="720"/>
    </w:pPr>
  </w:style>
  <w:style w:type="paragraph" w:styleId="NormalWeb">
    <w:name w:val="Normal (Web)"/>
    <w:basedOn w:val="Normal"/>
    <w:uiPriority w:val="99"/>
    <w:semiHidden/>
    <w:unhideWhenUsed/>
    <w:rsid w:val="00D7199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s-ES"/>
    </w:rPr>
  </w:style>
  <w:style w:type="character" w:styleId="Emphasis">
    <w:name w:val="Emphasis"/>
    <w:basedOn w:val="DefaultParagraphFont"/>
    <w:uiPriority w:val="20"/>
    <w:qFormat/>
    <w:rsid w:val="00D71998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D71998"/>
    <w:rPr>
      <w:vertAlign w:val="superscript"/>
    </w:rPr>
  </w:style>
  <w:style w:type="paragraph" w:customStyle="1" w:styleId="Referenciasapiedepgina">
    <w:name w:val="Referencias a pie de página"/>
    <w:basedOn w:val="Base"/>
    <w:qFormat/>
    <w:rsid w:val="007E0519"/>
    <w:pPr>
      <w:spacing w:after="0" w:line="240" w:lineRule="auto"/>
    </w:pPr>
    <w:rPr>
      <w:sz w:val="20"/>
    </w:rPr>
  </w:style>
  <w:style w:type="paragraph" w:customStyle="1" w:styleId="Citasextensas">
    <w:name w:val="Citas extensas"/>
    <w:basedOn w:val="Base-Consangraprimeralnea"/>
    <w:next w:val="Base-Consangraprimeralnea"/>
    <w:link w:val="CitasextensasCar"/>
    <w:qFormat/>
    <w:rsid w:val="00A262E7"/>
    <w:pPr>
      <w:ind w:left="567" w:firstLine="0"/>
    </w:pPr>
    <w:rPr>
      <w:i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5353C"/>
    <w:rPr>
      <w:color w:val="605E5C"/>
      <w:shd w:val="clear" w:color="auto" w:fill="E1DFDD"/>
    </w:rPr>
  </w:style>
  <w:style w:type="character" w:customStyle="1" w:styleId="CitasextensasCar">
    <w:name w:val="Citas extensas Car"/>
    <w:basedOn w:val="Base-ConsangraprimeralneaCar"/>
    <w:link w:val="Citasextensas"/>
    <w:rsid w:val="00A262E7"/>
    <w:rPr>
      <w:rFonts w:ascii="Times New Roman" w:hAnsi="Times New Roman" w:cs="TimesNewRoman"/>
      <w:i/>
      <w:sz w:val="24"/>
      <w:szCs w:val="26"/>
    </w:rPr>
  </w:style>
  <w:style w:type="character" w:customStyle="1" w:styleId="Contenido-Ttulo2Car">
    <w:name w:val="Contenido - Título 2 Car"/>
    <w:basedOn w:val="BaseCar"/>
    <w:link w:val="Contenido-Ttulo2"/>
    <w:rsid w:val="008F1EB7"/>
    <w:rPr>
      <w:rFonts w:ascii="Times New Roman" w:hAnsi="Times New Roman" w:cs="TimesNewRoman"/>
      <w:b/>
      <w:sz w:val="24"/>
      <w:szCs w:val="26"/>
    </w:rPr>
  </w:style>
  <w:style w:type="numbering" w:customStyle="1" w:styleId="Estilo1">
    <w:name w:val="Estilo1"/>
    <w:uiPriority w:val="99"/>
    <w:rsid w:val="00623F1F"/>
    <w:pPr>
      <w:numPr>
        <w:numId w:val="25"/>
      </w:numPr>
    </w:pPr>
  </w:style>
  <w:style w:type="paragraph" w:customStyle="1" w:styleId="western">
    <w:name w:val="western"/>
    <w:basedOn w:val="Normal"/>
    <w:rsid w:val="000B7AF5"/>
    <w:pPr>
      <w:spacing w:before="100" w:beforeAutospacing="1" w:after="142" w:line="276" w:lineRule="auto"/>
    </w:pPr>
    <w:rPr>
      <w:rFonts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9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nex.es/conoce-la-uex/centros/alcazaba/informacion-academica/tf-estudios/pautas-para-el-trabajo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7EA73-6ACC-473A-824B-B675E1D1C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TFE - Microsoft Worda.dotx</Template>
  <TotalTime>18</TotalTime>
  <Pages>18</Pages>
  <Words>1004</Words>
  <Characters>5523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</dc:creator>
  <cp:keywords/>
  <dc:description/>
  <cp:lastModifiedBy>Inma Tortosa</cp:lastModifiedBy>
  <cp:revision>1</cp:revision>
  <dcterms:created xsi:type="dcterms:W3CDTF">2021-07-27T16:16:00Z</dcterms:created>
  <dcterms:modified xsi:type="dcterms:W3CDTF">2021-07-27T16:34:00Z</dcterms:modified>
</cp:coreProperties>
</file>